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sz w:val="2"/>
          <w:szCs w:val="2"/>
          <w:u w:val="single"/>
        </w:rPr>
      </w:pPr>
    </w:p>
    <w:p w:rsidR="00B25311" w:rsidRPr="00324570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sz w:val="2"/>
          <w:szCs w:val="2"/>
          <w:u w:val="single"/>
        </w:rPr>
      </w:pPr>
    </w:p>
    <w:p w:rsidR="00B25311" w:rsidRPr="003C374E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C374E">
        <w:rPr>
          <w:rFonts w:ascii="Times New Roman" w:hAnsi="Times New Roman"/>
          <w:b/>
          <w:sz w:val="28"/>
          <w:szCs w:val="28"/>
        </w:rPr>
        <w:t>PROGRAM SEMINARIUM</w:t>
      </w:r>
    </w:p>
    <w:p w:rsidR="00B25311" w:rsidRPr="00594B46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i/>
          <w:sz w:val="2"/>
          <w:szCs w:val="2"/>
        </w:rPr>
      </w:pPr>
      <w:r>
        <w:rPr>
          <w:rFonts w:ascii="Times New Roman" w:hAnsi="Times New Roman"/>
          <w:b/>
          <w:sz w:val="24"/>
          <w:szCs w:val="24"/>
        </w:rPr>
        <w:t xml:space="preserve">promującego </w:t>
      </w:r>
      <w:r w:rsidRPr="00594B46">
        <w:rPr>
          <w:rFonts w:ascii="Times New Roman" w:hAnsi="Times New Roman"/>
          <w:b/>
          <w:sz w:val="24"/>
          <w:szCs w:val="24"/>
        </w:rPr>
        <w:t xml:space="preserve">projekt pn. </w:t>
      </w:r>
      <w:r w:rsidRPr="00594B46">
        <w:rPr>
          <w:rFonts w:ascii="Times New Roman" w:hAnsi="Times New Roman"/>
          <w:b/>
          <w:i/>
          <w:sz w:val="24"/>
          <w:szCs w:val="24"/>
        </w:rPr>
        <w:t>Akademia TRIZ dla biznesu</w:t>
      </w:r>
    </w:p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i/>
          <w:sz w:val="2"/>
          <w:szCs w:val="2"/>
          <w:u w:val="single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i/>
          <w:sz w:val="2"/>
          <w:szCs w:val="2"/>
          <w:u w:val="single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i/>
          <w:sz w:val="2"/>
          <w:szCs w:val="2"/>
          <w:u w:val="single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i/>
          <w:sz w:val="2"/>
          <w:szCs w:val="2"/>
          <w:u w:val="single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i/>
          <w:sz w:val="2"/>
          <w:szCs w:val="2"/>
          <w:u w:val="single"/>
        </w:rPr>
      </w:pPr>
    </w:p>
    <w:p w:rsidR="00B25311" w:rsidRPr="007D5907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czerwca 2013 r. </w:t>
      </w:r>
    </w:p>
    <w:p w:rsidR="00B25311" w:rsidRPr="007D5907" w:rsidRDefault="00B25311" w:rsidP="00F517BD">
      <w:pPr>
        <w:tabs>
          <w:tab w:val="left" w:pos="1276"/>
          <w:tab w:val="left" w:pos="1560"/>
        </w:tabs>
        <w:spacing w:after="0"/>
        <w:ind w:right="-14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Wojewódzki Dom Kultury im. Józefa Piłsudskiego w Kielcach, ul. ks. Piotra Ściegiennego 2</w:t>
      </w:r>
    </w:p>
    <w:p w:rsidR="00B25311" w:rsidRDefault="00B25311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B25311" w:rsidRPr="003C374E" w:rsidRDefault="00B25311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16"/>
          <w:szCs w:val="16"/>
          <w:u w:val="single"/>
        </w:rPr>
      </w:pPr>
    </w:p>
    <w:p w:rsidR="00B25311" w:rsidRPr="00C25DB5" w:rsidRDefault="00B25311" w:rsidP="00343933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b/>
        </w:rPr>
      </w:pPr>
      <w:r w:rsidRPr="00C25DB5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</w:t>
      </w:r>
      <w:r w:rsidRPr="00C25DB5">
        <w:rPr>
          <w:rFonts w:ascii="Times New Roman" w:hAnsi="Times New Roman"/>
          <w:b/>
        </w:rPr>
        <w:t>8.45 - 9.30</w:t>
      </w:r>
      <w:r w:rsidRPr="00C25DB5">
        <w:rPr>
          <w:rFonts w:ascii="Times New Roman" w:hAnsi="Times New Roman"/>
        </w:rPr>
        <w:t xml:space="preserve"> </w:t>
      </w:r>
      <w:r w:rsidRPr="00C25DB5">
        <w:rPr>
          <w:rFonts w:ascii="Times New Roman" w:hAnsi="Times New Roman"/>
        </w:rPr>
        <w:tab/>
      </w:r>
      <w:r w:rsidRPr="00343933">
        <w:rPr>
          <w:rFonts w:ascii="Times New Roman" w:hAnsi="Times New Roman"/>
          <w:b/>
          <w:i/>
        </w:rPr>
        <w:t>Rejestracja uczestników / Poczęstunek</w:t>
      </w:r>
    </w:p>
    <w:p w:rsidR="00B25311" w:rsidRPr="0001639C" w:rsidRDefault="00B25311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</w:rPr>
      </w:pPr>
    </w:p>
    <w:p w:rsidR="00B25311" w:rsidRPr="00C25DB5" w:rsidRDefault="00B25311" w:rsidP="00343933">
      <w:pPr>
        <w:tabs>
          <w:tab w:val="left" w:pos="1276"/>
          <w:tab w:val="left" w:pos="1560"/>
        </w:tabs>
        <w:spacing w:after="0"/>
        <w:ind w:left="1134" w:right="142" w:hanging="1134"/>
        <w:rPr>
          <w:rFonts w:ascii="Times New Roman" w:hAnsi="Times New Roman"/>
          <w:b/>
          <w:color w:val="FF0000"/>
        </w:rPr>
      </w:pPr>
      <w:r w:rsidRPr="00C25DB5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</w:t>
      </w:r>
      <w:r w:rsidRPr="00C25DB5">
        <w:rPr>
          <w:rFonts w:ascii="Times New Roman" w:hAnsi="Times New Roman"/>
          <w:b/>
        </w:rPr>
        <w:t xml:space="preserve">9.30 - 9.50 </w:t>
      </w:r>
      <w:r w:rsidRPr="00C25DB5">
        <w:rPr>
          <w:rFonts w:ascii="Times New Roman" w:hAnsi="Times New Roman"/>
          <w:b/>
        </w:rPr>
        <w:tab/>
        <w:t>Otwarcie seminarium</w:t>
      </w:r>
      <w:r>
        <w:rPr>
          <w:rFonts w:ascii="Times New Roman" w:hAnsi="Times New Roman"/>
          <w:b/>
        </w:rPr>
        <w:t>:</w:t>
      </w:r>
      <w:r w:rsidRPr="00C25DB5">
        <w:rPr>
          <w:rFonts w:ascii="Times New Roman" w:hAnsi="Times New Roman"/>
          <w:b/>
        </w:rPr>
        <w:t xml:space="preserve"> </w:t>
      </w:r>
    </w:p>
    <w:p w:rsidR="00B25311" w:rsidRPr="007D5907" w:rsidRDefault="00B25311" w:rsidP="00E03EFB">
      <w:pPr>
        <w:tabs>
          <w:tab w:val="left" w:pos="1276"/>
          <w:tab w:val="left" w:pos="1560"/>
        </w:tabs>
        <w:spacing w:after="0" w:line="240" w:lineRule="auto"/>
        <w:ind w:left="1559" w:right="142" w:hanging="1134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01639C">
        <w:rPr>
          <w:rFonts w:ascii="Times New Roman" w:hAnsi="Times New Roman"/>
          <w:i/>
          <w:sz w:val="20"/>
          <w:szCs w:val="20"/>
        </w:rPr>
        <w:t>Adam Jarubas - Marszałek Województwa Świętokrzyskiego</w:t>
      </w:r>
      <w:r w:rsidRPr="007D5907">
        <w:rPr>
          <w:rFonts w:ascii="Times New Roman" w:hAnsi="Times New Roman"/>
          <w:i/>
          <w:sz w:val="20"/>
          <w:szCs w:val="20"/>
        </w:rPr>
        <w:t xml:space="preserve">  </w:t>
      </w:r>
    </w:p>
    <w:p w:rsidR="00B25311" w:rsidRPr="007D5907" w:rsidRDefault="00B25311" w:rsidP="00E03EFB">
      <w:pPr>
        <w:tabs>
          <w:tab w:val="left" w:pos="1276"/>
          <w:tab w:val="left" w:pos="1560"/>
        </w:tabs>
        <w:spacing w:after="0" w:line="240" w:lineRule="auto"/>
        <w:ind w:left="1559" w:right="142" w:hanging="1134"/>
        <w:jc w:val="both"/>
        <w:rPr>
          <w:rFonts w:ascii="Times New Roman" w:hAnsi="Times New Roman"/>
          <w:i/>
          <w:sz w:val="20"/>
          <w:szCs w:val="20"/>
        </w:rPr>
      </w:pPr>
      <w:r w:rsidRPr="007D5907"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7D5907">
        <w:rPr>
          <w:rFonts w:ascii="Times New Roman" w:hAnsi="Times New Roman"/>
          <w:i/>
          <w:sz w:val="20"/>
          <w:szCs w:val="20"/>
        </w:rPr>
        <w:t>Kazimierz Kotowski – Członek Zarządu Województwa Świętokrzyskiego</w:t>
      </w:r>
    </w:p>
    <w:p w:rsidR="00B25311" w:rsidRPr="007D5907" w:rsidRDefault="00B25311" w:rsidP="00E03EFB">
      <w:pPr>
        <w:tabs>
          <w:tab w:val="left" w:pos="1276"/>
          <w:tab w:val="left" w:pos="1560"/>
        </w:tabs>
        <w:spacing w:after="0" w:line="240" w:lineRule="auto"/>
        <w:ind w:left="1559" w:right="142" w:hanging="1134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7D5907">
        <w:rPr>
          <w:rFonts w:ascii="Times New Roman" w:hAnsi="Times New Roman"/>
          <w:i/>
          <w:sz w:val="20"/>
          <w:szCs w:val="20"/>
        </w:rPr>
        <w:t>Grzegorz Orawiec - Dyrektor Departamentu Polityki Regionalnej UMWŚ</w:t>
      </w:r>
    </w:p>
    <w:p w:rsidR="00B25311" w:rsidRDefault="00B25311" w:rsidP="00E03EFB">
      <w:pPr>
        <w:tabs>
          <w:tab w:val="left" w:pos="1276"/>
          <w:tab w:val="left" w:pos="1560"/>
        </w:tabs>
        <w:spacing w:after="0" w:line="240" w:lineRule="auto"/>
        <w:ind w:left="1559" w:right="-142"/>
        <w:jc w:val="both"/>
        <w:rPr>
          <w:rFonts w:ascii="Times New Roman" w:hAnsi="Times New Roman"/>
          <w:i/>
          <w:sz w:val="20"/>
          <w:szCs w:val="20"/>
        </w:rPr>
      </w:pPr>
      <w:r w:rsidRPr="007D5907">
        <w:rPr>
          <w:rFonts w:ascii="Times New Roman" w:hAnsi="Times New Roman"/>
          <w:i/>
          <w:sz w:val="20"/>
          <w:szCs w:val="20"/>
        </w:rPr>
        <w:t xml:space="preserve">Łukasz Bilski – Prezes Świętokrzyskiego Centrum Innowacji i Transferu Technologii Sp. z o.o. </w:t>
      </w:r>
    </w:p>
    <w:p w:rsidR="00B25311" w:rsidRPr="00122CE9" w:rsidRDefault="00B25311" w:rsidP="00122CE9">
      <w:pPr>
        <w:tabs>
          <w:tab w:val="left" w:pos="1276"/>
          <w:tab w:val="left" w:pos="1560"/>
        </w:tabs>
        <w:spacing w:after="0"/>
        <w:ind w:right="-142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___________________________________________________________________________________________</w:t>
      </w: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 xml:space="preserve">     </w:t>
      </w: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343933" w:rsidRDefault="00B25311" w:rsidP="00122CE9">
      <w:pPr>
        <w:tabs>
          <w:tab w:val="left" w:pos="1276"/>
          <w:tab w:val="left" w:pos="1560"/>
          <w:tab w:val="center" w:pos="5174"/>
          <w:tab w:val="right" w:pos="10348"/>
        </w:tabs>
        <w:spacing w:after="0"/>
        <w:ind w:left="1560" w:right="-144" w:hanging="1560"/>
        <w:jc w:val="center"/>
        <w:rPr>
          <w:rFonts w:ascii="Times New Roman" w:hAnsi="Times New Roman"/>
          <w:b/>
          <w:i/>
        </w:rPr>
      </w:pPr>
      <w:r w:rsidRPr="00343933">
        <w:rPr>
          <w:rFonts w:ascii="Times New Roman" w:hAnsi="Times New Roman"/>
          <w:b/>
          <w:i/>
        </w:rPr>
        <w:t>I CZĘŚĆ SEMINARIUM - PRELEKCJE</w:t>
      </w:r>
    </w:p>
    <w:p w:rsidR="00B25311" w:rsidRDefault="00B25311" w:rsidP="00122CE9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ind w:left="1560" w:right="142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01639C" w:rsidRDefault="00B25311" w:rsidP="00C25DB5">
      <w:pPr>
        <w:tabs>
          <w:tab w:val="left" w:pos="1276"/>
          <w:tab w:val="left" w:pos="1418"/>
        </w:tabs>
        <w:spacing w:after="0" w:line="240" w:lineRule="auto"/>
        <w:ind w:left="1560" w:right="142" w:hanging="1560"/>
        <w:jc w:val="both"/>
        <w:rPr>
          <w:rFonts w:ascii="Times New Roman" w:hAnsi="Times New Roman"/>
          <w:b/>
          <w:i/>
        </w:rPr>
      </w:pPr>
      <w:r w:rsidRPr="0001639C">
        <w:rPr>
          <w:rFonts w:ascii="Times New Roman" w:hAnsi="Times New Roman"/>
          <w:b/>
        </w:rPr>
        <w:t xml:space="preserve">    </w:t>
      </w:r>
      <w:r>
        <w:rPr>
          <w:rFonts w:ascii="Times New Roman" w:hAnsi="Times New Roman"/>
          <w:b/>
        </w:rPr>
        <w:t xml:space="preserve"> </w:t>
      </w:r>
      <w:r w:rsidRPr="0001639C">
        <w:rPr>
          <w:rFonts w:ascii="Times New Roman" w:hAnsi="Times New Roman"/>
          <w:b/>
        </w:rPr>
        <w:t>9.50 - 10.00</w:t>
      </w:r>
      <w:r w:rsidRPr="0001639C">
        <w:rPr>
          <w:rFonts w:ascii="Times New Roman" w:hAnsi="Times New Roman"/>
          <w:b/>
        </w:rPr>
        <w:tab/>
        <w:t xml:space="preserve">  </w:t>
      </w:r>
      <w:r w:rsidRPr="0001639C">
        <w:rPr>
          <w:rFonts w:ascii="Times New Roman" w:hAnsi="Times New Roman"/>
          <w:b/>
        </w:rPr>
        <w:tab/>
        <w:t xml:space="preserve">Prezentacja projektu pn. </w:t>
      </w:r>
      <w:r w:rsidRPr="0001639C">
        <w:rPr>
          <w:rFonts w:ascii="Times New Roman" w:hAnsi="Times New Roman"/>
          <w:b/>
          <w:i/>
        </w:rPr>
        <w:t xml:space="preserve">Akademia TRIZ dla biznesu </w:t>
      </w:r>
    </w:p>
    <w:p w:rsidR="00B25311" w:rsidRDefault="00B25311" w:rsidP="00594B46">
      <w:pPr>
        <w:tabs>
          <w:tab w:val="left" w:pos="1276"/>
          <w:tab w:val="left" w:pos="1843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/>
          <w:b/>
          <w:sz w:val="24"/>
          <w:szCs w:val="24"/>
        </w:rPr>
        <w:tab/>
      </w:r>
      <w:r w:rsidRPr="00122CE9">
        <w:rPr>
          <w:rFonts w:ascii="Times New Roman" w:hAnsi="Times New Roman"/>
          <w:b/>
          <w:sz w:val="20"/>
          <w:szCs w:val="20"/>
        </w:rPr>
        <w:t xml:space="preserve">- </w:t>
      </w:r>
      <w:r w:rsidRPr="00122CE9">
        <w:rPr>
          <w:rFonts w:ascii="Times New Roman" w:hAnsi="Times New Roman"/>
          <w:i/>
          <w:sz w:val="20"/>
          <w:szCs w:val="20"/>
        </w:rPr>
        <w:t>Łukasz Syska, Koordynator Projektu, Dyrektor ŚCITT Sp. z o.o. ds. projektów krajowych</w:t>
      </w:r>
    </w:p>
    <w:p w:rsidR="00B25311" w:rsidRDefault="00B25311" w:rsidP="00C25DB5">
      <w:pPr>
        <w:tabs>
          <w:tab w:val="left" w:pos="1276"/>
        </w:tabs>
        <w:spacing w:after="0" w:line="240" w:lineRule="auto"/>
        <w:ind w:left="1418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Pr="00122CE9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E03EFB">
      <w:pPr>
        <w:tabs>
          <w:tab w:val="left" w:pos="1276"/>
          <w:tab w:val="left" w:pos="1560"/>
        </w:tabs>
        <w:spacing w:after="0" w:line="240" w:lineRule="auto"/>
        <w:ind w:left="1560" w:right="-142" w:hanging="14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</w:t>
      </w:r>
      <w:r w:rsidRPr="00343933">
        <w:rPr>
          <w:rFonts w:ascii="Times New Roman" w:hAnsi="Times New Roman"/>
          <w:b/>
        </w:rPr>
        <w:t>10</w:t>
      </w:r>
      <w:r w:rsidRPr="0001639C">
        <w:rPr>
          <w:rFonts w:ascii="Times New Roman" w:hAnsi="Times New Roman"/>
          <w:b/>
        </w:rPr>
        <w:t>.00 - 10.15</w:t>
      </w:r>
      <w:r w:rsidRPr="0001639C">
        <w:rPr>
          <w:rFonts w:ascii="Times New Roman" w:hAnsi="Times New Roman"/>
          <w:b/>
        </w:rPr>
        <w:tab/>
        <w:t xml:space="preserve">Propozycja pakietu szkoleń e-learningowych opracowanych dla przedsiębiorców w ramach projektu pn. </w:t>
      </w:r>
      <w:r w:rsidRPr="0001639C">
        <w:rPr>
          <w:rFonts w:ascii="Times New Roman" w:hAnsi="Times New Roman"/>
          <w:b/>
          <w:i/>
        </w:rPr>
        <w:t>Akademia TRIZ dla biznesu</w:t>
      </w:r>
      <w:r w:rsidRPr="0001639C">
        <w:rPr>
          <w:rFonts w:ascii="Times New Roman" w:hAnsi="Times New Roman"/>
          <w:i/>
        </w:rPr>
        <w:t xml:space="preserve"> </w:t>
      </w:r>
    </w:p>
    <w:p w:rsidR="00B25311" w:rsidRDefault="00B25311" w:rsidP="00E03EFB">
      <w:pPr>
        <w:tabs>
          <w:tab w:val="left" w:pos="1276"/>
          <w:tab w:val="left" w:pos="1560"/>
          <w:tab w:val="left" w:pos="1843"/>
        </w:tabs>
        <w:spacing w:after="0" w:line="240" w:lineRule="auto"/>
        <w:ind w:left="1560" w:right="-142" w:hanging="1418"/>
        <w:jc w:val="both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</w:t>
      </w:r>
      <w:r>
        <w:rPr>
          <w:rFonts w:ascii="Times New Roman" w:hAnsi="Times New Roman"/>
          <w:i/>
        </w:rPr>
        <w:tab/>
      </w:r>
      <w:r w:rsidRPr="00720C4A">
        <w:rPr>
          <w:rFonts w:ascii="Times New Roman" w:hAnsi="Times New Roman"/>
          <w:b/>
          <w:sz w:val="20"/>
          <w:szCs w:val="20"/>
        </w:rPr>
        <w:t>-</w:t>
      </w:r>
      <w:r w:rsidRPr="00122CE9">
        <w:rPr>
          <w:rFonts w:ascii="Times New Roman" w:hAnsi="Times New Roman"/>
          <w:sz w:val="20"/>
          <w:szCs w:val="20"/>
        </w:rPr>
        <w:t xml:space="preserve"> </w:t>
      </w:r>
      <w:r w:rsidRPr="00122CE9">
        <w:rPr>
          <w:rFonts w:ascii="Times New Roman" w:hAnsi="Times New Roman"/>
          <w:i/>
          <w:sz w:val="20"/>
          <w:szCs w:val="20"/>
        </w:rPr>
        <w:t>Waldemar Górka</w:t>
      </w:r>
      <w:r w:rsidRPr="00122CE9">
        <w:rPr>
          <w:rFonts w:ascii="Times New Roman" w:hAnsi="Times New Roman"/>
          <w:sz w:val="20"/>
          <w:szCs w:val="20"/>
        </w:rPr>
        <w:t xml:space="preserve">, </w:t>
      </w:r>
      <w:r w:rsidRPr="00122CE9">
        <w:rPr>
          <w:rFonts w:ascii="Times New Roman" w:hAnsi="Times New Roman"/>
          <w:i/>
          <w:sz w:val="20"/>
          <w:szCs w:val="20"/>
        </w:rPr>
        <w:t>Centrum Transferu Technologii Politechnika Krakowska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Pr="00122CE9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Pr="00343933" w:rsidRDefault="00B25311" w:rsidP="00343933">
      <w:pPr>
        <w:tabs>
          <w:tab w:val="left" w:pos="1276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>10.15 - 10.40</w:t>
      </w:r>
      <w:r w:rsidRPr="00343933">
        <w:rPr>
          <w:rFonts w:ascii="Times New Roman" w:hAnsi="Times New Roman"/>
          <w:b/>
        </w:rPr>
        <w:tab/>
        <w:t xml:space="preserve">Wyzwalanie kreatywności w procesie poszukiwania innowacyjnych rozwiązań, opartej na Edisonowskich kompetencjach </w:t>
      </w:r>
    </w:p>
    <w:p w:rsidR="00B25311" w:rsidRPr="00122CE9" w:rsidRDefault="00B25311" w:rsidP="00594B46">
      <w:pPr>
        <w:tabs>
          <w:tab w:val="left" w:pos="1843"/>
        </w:tabs>
        <w:spacing w:after="0" w:line="240" w:lineRule="auto"/>
        <w:ind w:left="1560" w:right="-144" w:hanging="14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0"/>
          <w:szCs w:val="20"/>
        </w:rPr>
        <w:t>-</w:t>
      </w:r>
      <w:r w:rsidRPr="00122CE9">
        <w:rPr>
          <w:rFonts w:ascii="Times New Roman" w:hAnsi="Times New Roman"/>
          <w:i/>
          <w:sz w:val="20"/>
          <w:szCs w:val="20"/>
        </w:rPr>
        <w:t xml:space="preserve"> dr inż. Zbigniew Lis, Politechnika Świętokrzyska </w:t>
      </w:r>
    </w:p>
    <w:p w:rsidR="00B25311" w:rsidRDefault="00B25311" w:rsidP="00C25DB5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343933" w:rsidRDefault="00B25311" w:rsidP="00343933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>10.40 - 11.40</w:t>
      </w:r>
      <w:r w:rsidRPr="00343933">
        <w:rPr>
          <w:rFonts w:ascii="Times New Roman" w:hAnsi="Times New Roman"/>
          <w:b/>
        </w:rPr>
        <w:tab/>
        <w:t xml:space="preserve">TRIZ-Management w biznesie: rozwiązywanie niestandardowych problemów </w:t>
      </w:r>
    </w:p>
    <w:p w:rsidR="00B25311" w:rsidRDefault="00B25311" w:rsidP="00594B46">
      <w:pPr>
        <w:tabs>
          <w:tab w:val="left" w:pos="1276"/>
          <w:tab w:val="left" w:pos="1701"/>
          <w:tab w:val="left" w:pos="1843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0"/>
          <w:szCs w:val="20"/>
        </w:rPr>
        <w:t>-</w:t>
      </w:r>
      <w:r w:rsidRPr="00122CE9">
        <w:rPr>
          <w:rFonts w:ascii="Times New Roman" w:hAnsi="Times New Roman"/>
          <w:b/>
          <w:sz w:val="20"/>
          <w:szCs w:val="20"/>
        </w:rPr>
        <w:t xml:space="preserve"> </w:t>
      </w:r>
      <w:r w:rsidRPr="00122CE9">
        <w:rPr>
          <w:rFonts w:ascii="Times New Roman" w:hAnsi="Times New Roman"/>
          <w:i/>
          <w:sz w:val="20"/>
          <w:szCs w:val="20"/>
        </w:rPr>
        <w:t>Sergey Faer</w:t>
      </w:r>
      <w:r>
        <w:rPr>
          <w:rFonts w:ascii="Times New Roman" w:hAnsi="Times New Roman"/>
          <w:i/>
          <w:sz w:val="20"/>
          <w:szCs w:val="20"/>
        </w:rPr>
        <w:t xml:space="preserve"> Master TRIZ,</w:t>
      </w:r>
      <w:r w:rsidRPr="00122CE9">
        <w:rPr>
          <w:rFonts w:ascii="Times New Roman" w:hAnsi="Times New Roman"/>
          <w:i/>
          <w:sz w:val="20"/>
          <w:szCs w:val="20"/>
        </w:rPr>
        <w:t xml:space="preserve"> Członek Zarządu firmy TRIZ-Chance, Rosja</w:t>
      </w: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B25311" w:rsidRPr="00594B46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i/>
          <w:sz w:val="2"/>
          <w:szCs w:val="2"/>
        </w:rPr>
      </w:pPr>
    </w:p>
    <w:p w:rsidR="00B25311" w:rsidRPr="00343933" w:rsidRDefault="00B25311" w:rsidP="00C25DB5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ind w:right="142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122CE9">
      <w:pPr>
        <w:tabs>
          <w:tab w:val="left" w:pos="1276"/>
          <w:tab w:val="left" w:pos="1560"/>
        </w:tabs>
        <w:spacing w:after="0"/>
        <w:ind w:right="-144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311" w:rsidRDefault="00B25311" w:rsidP="007D5907">
      <w:pPr>
        <w:tabs>
          <w:tab w:val="left" w:pos="1276"/>
          <w:tab w:val="left" w:pos="1560"/>
        </w:tabs>
        <w:spacing w:after="0"/>
        <w:ind w:right="142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7D5907">
      <w:pPr>
        <w:tabs>
          <w:tab w:val="left" w:pos="1276"/>
          <w:tab w:val="left" w:pos="1560"/>
        </w:tabs>
        <w:spacing w:after="0"/>
        <w:ind w:right="142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343933" w:rsidRDefault="00B25311" w:rsidP="003C374E">
      <w:pPr>
        <w:tabs>
          <w:tab w:val="left" w:pos="1276"/>
          <w:tab w:val="left" w:pos="1560"/>
        </w:tabs>
        <w:spacing w:after="0"/>
        <w:ind w:right="-14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 xml:space="preserve">11.40 - 12.00    </w:t>
      </w:r>
      <w:r w:rsidRPr="00343933">
        <w:rPr>
          <w:rFonts w:ascii="Times New Roman" w:hAnsi="Times New Roman"/>
          <w:b/>
        </w:rPr>
        <w:tab/>
      </w:r>
      <w:r w:rsidRPr="00343933">
        <w:rPr>
          <w:rFonts w:ascii="Times New Roman" w:hAnsi="Times New Roman"/>
          <w:b/>
          <w:i/>
        </w:rPr>
        <w:t>Przerwa kawowa</w:t>
      </w:r>
    </w:p>
    <w:p w:rsidR="00B25311" w:rsidRPr="007A0871" w:rsidRDefault="00B25311" w:rsidP="003C374E">
      <w:pPr>
        <w:tabs>
          <w:tab w:val="left" w:pos="1276"/>
          <w:tab w:val="left" w:pos="1560"/>
          <w:tab w:val="left" w:pos="10490"/>
        </w:tabs>
        <w:spacing w:after="0"/>
        <w:ind w:right="-144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311" w:rsidRDefault="00B25311" w:rsidP="003C374E">
      <w:pPr>
        <w:tabs>
          <w:tab w:val="left" w:pos="1276"/>
          <w:tab w:val="left" w:pos="1560"/>
        </w:tabs>
        <w:spacing w:after="0"/>
        <w:ind w:right="-144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3C374E">
      <w:pPr>
        <w:tabs>
          <w:tab w:val="left" w:pos="709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3C374E">
      <w:pPr>
        <w:tabs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</w:rPr>
        <w:t xml:space="preserve">   </w:t>
      </w:r>
    </w:p>
    <w:p w:rsidR="00B25311" w:rsidRDefault="00B25311" w:rsidP="003C374E">
      <w:pPr>
        <w:tabs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3C374E">
      <w:pPr>
        <w:tabs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343933" w:rsidRDefault="00B25311" w:rsidP="003C374E">
      <w:pPr>
        <w:tabs>
          <w:tab w:val="left" w:pos="142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"/>
          <w:szCs w:val="2"/>
        </w:rPr>
        <w:t xml:space="preserve">                 </w:t>
      </w:r>
      <w:r w:rsidRPr="00343933">
        <w:rPr>
          <w:rFonts w:ascii="Times New Roman" w:hAnsi="Times New Roman"/>
          <w:b/>
        </w:rPr>
        <w:t xml:space="preserve">12.00 - 13.00 </w:t>
      </w:r>
      <w:r w:rsidRPr="00343933">
        <w:rPr>
          <w:rFonts w:ascii="Times New Roman" w:hAnsi="Times New Roman"/>
          <w:b/>
        </w:rPr>
        <w:tab/>
        <w:t xml:space="preserve">Narzędzia zarządzania </w:t>
      </w:r>
      <w:r w:rsidRPr="00343933">
        <w:rPr>
          <w:rFonts w:ascii="Times New Roman" w:hAnsi="Times New Roman"/>
          <w:b/>
          <w:sz w:val="20"/>
          <w:szCs w:val="20"/>
        </w:rPr>
        <w:t xml:space="preserve">innowacjami w przedsiębiorstwie </w:t>
      </w:r>
    </w:p>
    <w:p w:rsidR="00B25311" w:rsidRPr="00913641" w:rsidRDefault="00B25311" w:rsidP="003C374E">
      <w:pPr>
        <w:tabs>
          <w:tab w:val="left" w:pos="1560"/>
          <w:tab w:val="left" w:pos="1843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sz w:val="24"/>
          <w:szCs w:val="24"/>
        </w:rPr>
      </w:pPr>
      <w:r w:rsidRPr="00343933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-</w:t>
      </w:r>
      <w:r w:rsidRPr="00343933">
        <w:rPr>
          <w:rFonts w:ascii="Times New Roman" w:hAnsi="Times New Roman"/>
          <w:sz w:val="20"/>
          <w:szCs w:val="20"/>
        </w:rPr>
        <w:t xml:space="preserve"> </w:t>
      </w:r>
      <w:r w:rsidRPr="00343933">
        <w:rPr>
          <w:rFonts w:ascii="Times New Roman" w:hAnsi="Times New Roman"/>
          <w:i/>
          <w:sz w:val="20"/>
          <w:szCs w:val="20"/>
        </w:rPr>
        <w:t>Alexander Kudryavtsev</w:t>
      </w:r>
      <w:r w:rsidRPr="00343933">
        <w:rPr>
          <w:rFonts w:ascii="Times New Roman" w:hAnsi="Times New Roman"/>
          <w:sz w:val="20"/>
          <w:szCs w:val="20"/>
        </w:rPr>
        <w:t xml:space="preserve">, </w:t>
      </w:r>
      <w:r w:rsidRPr="00343933">
        <w:rPr>
          <w:rFonts w:ascii="Times New Roman" w:hAnsi="Times New Roman"/>
          <w:i/>
          <w:sz w:val="20"/>
          <w:szCs w:val="20"/>
        </w:rPr>
        <w:t>Master</w:t>
      </w:r>
      <w:r w:rsidRPr="00A371D5">
        <w:rPr>
          <w:rFonts w:ascii="Times New Roman" w:hAnsi="Times New Roman"/>
          <w:i/>
          <w:sz w:val="20"/>
          <w:szCs w:val="20"/>
        </w:rPr>
        <w:t xml:space="preserve"> TRIZ, Prezes firmy konsultingowej ALGORYTM</w:t>
      </w:r>
      <w:r w:rsidRPr="00A371D5">
        <w:rPr>
          <w:rFonts w:ascii="Times New Roman" w:hAnsi="Times New Roman"/>
          <w:sz w:val="20"/>
          <w:szCs w:val="20"/>
        </w:rPr>
        <w:t>,</w:t>
      </w:r>
      <w:r w:rsidRPr="00A371D5">
        <w:rPr>
          <w:rFonts w:ascii="Times New Roman" w:hAnsi="Times New Roman"/>
          <w:i/>
          <w:sz w:val="20"/>
          <w:szCs w:val="20"/>
        </w:rPr>
        <w:t xml:space="preserve"> Rosja</w:t>
      </w:r>
    </w:p>
    <w:p w:rsidR="00B25311" w:rsidRDefault="00B25311" w:rsidP="003C374E">
      <w:pPr>
        <w:tabs>
          <w:tab w:val="left" w:pos="709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3C374E">
      <w:pPr>
        <w:tabs>
          <w:tab w:val="left" w:pos="7275"/>
        </w:tabs>
        <w:spacing w:after="0"/>
        <w:ind w:right="-144"/>
        <w:jc w:val="both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ab/>
      </w:r>
    </w:p>
    <w:p w:rsidR="00B25311" w:rsidRDefault="00B25311" w:rsidP="003C374E">
      <w:pPr>
        <w:tabs>
          <w:tab w:val="left" w:pos="709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Style w:val="Strong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 xml:space="preserve">13.00 - 13.25 </w:t>
      </w:r>
      <w:r w:rsidRPr="00343933">
        <w:rPr>
          <w:rFonts w:ascii="Times New Roman" w:hAnsi="Times New Roman"/>
          <w:b/>
        </w:rPr>
        <w:tab/>
      </w:r>
      <w:r w:rsidRPr="00343933">
        <w:rPr>
          <w:rStyle w:val="Strong"/>
          <w:rFonts w:ascii="Times New Roman" w:hAnsi="Times New Roman"/>
        </w:rPr>
        <w:t>TRIZ, a sprawa polska</w:t>
      </w:r>
      <w:r>
        <w:rPr>
          <w:rStyle w:val="Strong"/>
          <w:rFonts w:ascii="Times New Roman" w:hAnsi="Times New Roman"/>
          <w:sz w:val="24"/>
          <w:szCs w:val="24"/>
        </w:rPr>
        <w:t xml:space="preserve"> </w:t>
      </w:r>
    </w:p>
    <w:p w:rsidR="00B25311" w:rsidRPr="00343933" w:rsidRDefault="00B25311" w:rsidP="003C374E">
      <w:pPr>
        <w:tabs>
          <w:tab w:val="left" w:pos="1276"/>
          <w:tab w:val="left" w:pos="1560"/>
          <w:tab w:val="left" w:pos="1843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720C4A">
        <w:rPr>
          <w:rStyle w:val="Strong"/>
          <w:rFonts w:ascii="Times New Roman" w:hAnsi="Times New Roman"/>
          <w:sz w:val="20"/>
          <w:szCs w:val="20"/>
        </w:rPr>
        <w:t>-</w:t>
      </w:r>
      <w:r w:rsidRPr="00343933">
        <w:rPr>
          <w:rStyle w:val="Strong"/>
          <w:rFonts w:ascii="Times New Roman" w:hAnsi="Times New Roman"/>
          <w:b w:val="0"/>
          <w:sz w:val="20"/>
          <w:szCs w:val="20"/>
        </w:rPr>
        <w:t xml:space="preserve"> </w:t>
      </w:r>
      <w:r w:rsidRPr="00343933">
        <w:rPr>
          <w:rStyle w:val="Strong"/>
          <w:rFonts w:ascii="Times New Roman" w:hAnsi="Times New Roman"/>
          <w:b w:val="0"/>
          <w:i/>
          <w:sz w:val="20"/>
          <w:szCs w:val="20"/>
        </w:rPr>
        <w:t>Jan Boratyński, Regionalny Dyrektor d/s TRIZ w Polsce</w:t>
      </w: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>13.25 - 13.40</w:t>
      </w:r>
      <w:r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ab/>
        <w:t xml:space="preserve">Dyskusja / </w:t>
      </w:r>
      <w:r w:rsidRPr="00343933">
        <w:rPr>
          <w:rFonts w:ascii="Times New Roman" w:hAnsi="Times New Roman"/>
          <w:b/>
        </w:rPr>
        <w:t>Podsumowanie</w:t>
      </w:r>
      <w:r>
        <w:rPr>
          <w:rFonts w:ascii="Times New Roman" w:hAnsi="Times New Roman"/>
          <w:b/>
        </w:rPr>
        <w:t xml:space="preserve"> </w:t>
      </w:r>
      <w:r w:rsidRPr="00343933">
        <w:rPr>
          <w:rFonts w:ascii="Times New Roman" w:hAnsi="Times New Roman"/>
          <w:b/>
        </w:rPr>
        <w:t>I części seminarium</w:t>
      </w: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594B46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141D49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41D49">
        <w:rPr>
          <w:rFonts w:ascii="Times New Roman" w:hAnsi="Times New Roman"/>
          <w:b/>
          <w:sz w:val="24"/>
          <w:szCs w:val="24"/>
        </w:rPr>
        <w:t xml:space="preserve">    </w:t>
      </w: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>13.40 - 14.10</w:t>
      </w:r>
      <w:r w:rsidRPr="00343933">
        <w:rPr>
          <w:rFonts w:ascii="Times New Roman" w:hAnsi="Times New Roman"/>
        </w:rPr>
        <w:t xml:space="preserve">    </w:t>
      </w:r>
      <w:r w:rsidRPr="00343933">
        <w:rPr>
          <w:rFonts w:ascii="Times New Roman" w:hAnsi="Times New Roman"/>
          <w:b/>
          <w:i/>
        </w:rPr>
        <w:t>Przerwa obiadowa</w:t>
      </w:r>
    </w:p>
    <w:p w:rsidR="00B25311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Pr="00B140B0" w:rsidRDefault="00B25311" w:rsidP="003C374E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311" w:rsidRDefault="00B25311" w:rsidP="003C374E">
      <w:pPr>
        <w:tabs>
          <w:tab w:val="left" w:pos="1276"/>
          <w:tab w:val="left" w:pos="1560"/>
        </w:tabs>
        <w:spacing w:after="0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Pr="00343933" w:rsidRDefault="00B25311" w:rsidP="006E675B">
      <w:pPr>
        <w:tabs>
          <w:tab w:val="left" w:pos="1276"/>
          <w:tab w:val="left" w:pos="1560"/>
        </w:tabs>
        <w:spacing w:after="0" w:line="240" w:lineRule="auto"/>
        <w:ind w:left="1559" w:right="-142" w:hanging="1559"/>
        <w:jc w:val="center"/>
        <w:rPr>
          <w:rFonts w:ascii="Times New Roman" w:hAnsi="Times New Roman"/>
          <w:b/>
          <w:i/>
        </w:rPr>
      </w:pPr>
      <w:r w:rsidRPr="00343933">
        <w:rPr>
          <w:rFonts w:ascii="Times New Roman" w:hAnsi="Times New Roman"/>
          <w:b/>
          <w:i/>
        </w:rPr>
        <w:t xml:space="preserve">II CZĘŚĆ SEMINARIUM – WARSZTATY PRAKTYCZNE </w:t>
      </w:r>
    </w:p>
    <w:p w:rsidR="00B25311" w:rsidRDefault="00B25311" w:rsidP="006E675B">
      <w:pPr>
        <w:tabs>
          <w:tab w:val="left" w:pos="1276"/>
          <w:tab w:val="left" w:pos="1560"/>
        </w:tabs>
        <w:spacing w:after="0" w:line="240" w:lineRule="auto"/>
        <w:ind w:left="1559" w:right="-142" w:hanging="1559"/>
        <w:jc w:val="center"/>
        <w:rPr>
          <w:rFonts w:ascii="Times New Roman" w:hAnsi="Times New Roman"/>
          <w:b/>
          <w:i/>
          <w:sz w:val="2"/>
          <w:szCs w:val="2"/>
        </w:rPr>
      </w:pPr>
      <w:r w:rsidRPr="00343933">
        <w:rPr>
          <w:rFonts w:ascii="Times New Roman" w:hAnsi="Times New Roman"/>
          <w:b/>
          <w:i/>
        </w:rPr>
        <w:t xml:space="preserve">prowadzone przez ekspertów zagranicznych </w:t>
      </w: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Pr="00594B46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i/>
          <w:sz w:val="2"/>
          <w:szCs w:val="2"/>
        </w:rPr>
      </w:pPr>
      <w:r>
        <w:rPr>
          <w:rFonts w:ascii="Times New Roman" w:hAnsi="Times New Roman"/>
          <w:b/>
          <w:i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311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i/>
          <w:sz w:val="2"/>
          <w:szCs w:val="2"/>
        </w:rPr>
      </w:pPr>
    </w:p>
    <w:p w:rsidR="00B25311" w:rsidRPr="00594B46" w:rsidRDefault="00B25311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both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25311" w:rsidRDefault="00B25311" w:rsidP="003C374E">
      <w:pPr>
        <w:tabs>
          <w:tab w:val="left" w:pos="1276"/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E03EFB">
      <w:pPr>
        <w:tabs>
          <w:tab w:val="left" w:pos="142"/>
          <w:tab w:val="left" w:pos="1560"/>
        </w:tabs>
        <w:spacing w:after="0" w:line="240" w:lineRule="auto"/>
        <w:ind w:left="1559" w:right="-142" w:hanging="155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 xml:space="preserve">14.10 - 15.10 </w:t>
      </w:r>
      <w:r w:rsidRPr="00343933">
        <w:rPr>
          <w:rFonts w:ascii="Times New Roman" w:hAnsi="Times New Roman"/>
          <w:b/>
        </w:rPr>
        <w:tab/>
        <w:t>Warsztat 1: Praktyka stosowania metodyki TRIZ w przedsiębiorstwie</w:t>
      </w:r>
    </w:p>
    <w:p w:rsidR="00B25311" w:rsidRDefault="00B25311" w:rsidP="00E03EFB">
      <w:pPr>
        <w:tabs>
          <w:tab w:val="left" w:pos="1560"/>
          <w:tab w:val="left" w:pos="1843"/>
        </w:tabs>
        <w:spacing w:after="0" w:line="240" w:lineRule="auto"/>
        <w:ind w:left="1559" w:right="-142" w:hanging="1559"/>
        <w:jc w:val="both"/>
        <w:rPr>
          <w:rFonts w:ascii="Times New Roman" w:hAnsi="Times New Roman"/>
          <w:i/>
          <w:sz w:val="2"/>
          <w:szCs w:val="2"/>
        </w:rPr>
      </w:pPr>
      <w:r w:rsidRPr="0034393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720C4A">
        <w:rPr>
          <w:rFonts w:ascii="Times New Roman" w:hAnsi="Times New Roman"/>
          <w:b/>
          <w:sz w:val="20"/>
          <w:szCs w:val="20"/>
        </w:rPr>
        <w:t>-</w:t>
      </w:r>
      <w:r w:rsidRPr="00343933">
        <w:rPr>
          <w:rFonts w:ascii="Times New Roman" w:hAnsi="Times New Roman"/>
          <w:sz w:val="20"/>
          <w:szCs w:val="20"/>
        </w:rPr>
        <w:t xml:space="preserve"> </w:t>
      </w:r>
      <w:r w:rsidRPr="00343933">
        <w:rPr>
          <w:rFonts w:ascii="Times New Roman" w:hAnsi="Times New Roman"/>
          <w:i/>
          <w:sz w:val="20"/>
          <w:szCs w:val="20"/>
        </w:rPr>
        <w:t>Alexander Kudryavtsev</w:t>
      </w:r>
      <w:r w:rsidRPr="00343933">
        <w:rPr>
          <w:rFonts w:ascii="Times New Roman" w:hAnsi="Times New Roman"/>
          <w:sz w:val="20"/>
          <w:szCs w:val="20"/>
        </w:rPr>
        <w:t xml:space="preserve">, </w:t>
      </w:r>
      <w:r w:rsidRPr="00343933">
        <w:rPr>
          <w:rFonts w:ascii="Times New Roman" w:hAnsi="Times New Roman"/>
          <w:i/>
          <w:sz w:val="20"/>
          <w:szCs w:val="20"/>
        </w:rPr>
        <w:t>Master TRIZ, Prezes firmy konsultingowej ALGORYTM</w:t>
      </w:r>
      <w:r w:rsidRPr="00343933">
        <w:rPr>
          <w:rFonts w:ascii="Times New Roman" w:hAnsi="Times New Roman"/>
          <w:sz w:val="20"/>
          <w:szCs w:val="20"/>
        </w:rPr>
        <w:t>,</w:t>
      </w:r>
      <w:r w:rsidRPr="00343933">
        <w:rPr>
          <w:rFonts w:ascii="Times New Roman" w:hAnsi="Times New Roman"/>
          <w:i/>
          <w:sz w:val="20"/>
          <w:szCs w:val="20"/>
        </w:rPr>
        <w:t xml:space="preserve"> Rosja</w:t>
      </w:r>
    </w:p>
    <w:p w:rsidR="00B25311" w:rsidRDefault="00B25311" w:rsidP="003C374E">
      <w:pPr>
        <w:tabs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B25311" w:rsidRDefault="00B25311" w:rsidP="003C374E">
      <w:pPr>
        <w:tabs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B25311" w:rsidRPr="00594B46" w:rsidRDefault="00B25311" w:rsidP="003C374E">
      <w:pPr>
        <w:tabs>
          <w:tab w:val="left" w:pos="1560"/>
        </w:tabs>
        <w:spacing w:after="0"/>
        <w:ind w:left="1560" w:right="-144" w:hanging="1560"/>
        <w:jc w:val="both"/>
        <w:rPr>
          <w:rFonts w:ascii="Times New Roman" w:hAnsi="Times New Roman"/>
          <w:b/>
          <w:sz w:val="2"/>
          <w:szCs w:val="2"/>
        </w:rPr>
      </w:pPr>
    </w:p>
    <w:p w:rsidR="00B25311" w:rsidRDefault="00B25311" w:rsidP="00E03EFB">
      <w:pPr>
        <w:tabs>
          <w:tab w:val="left" w:pos="1276"/>
          <w:tab w:val="left" w:pos="1560"/>
        </w:tabs>
        <w:spacing w:after="0" w:line="240" w:lineRule="auto"/>
        <w:ind w:left="1559" w:right="-144" w:hanging="1559"/>
        <w:jc w:val="both"/>
        <w:rPr>
          <w:rStyle w:val="Strong"/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</w:t>
      </w:r>
      <w:r w:rsidRPr="00343933">
        <w:rPr>
          <w:rFonts w:ascii="Times New Roman" w:hAnsi="Times New Roman"/>
          <w:b/>
        </w:rPr>
        <w:t xml:space="preserve">15.10 - 16.10   </w:t>
      </w:r>
      <w:r>
        <w:rPr>
          <w:rFonts w:ascii="Times New Roman" w:hAnsi="Times New Roman"/>
          <w:b/>
        </w:rPr>
        <w:tab/>
      </w:r>
      <w:r w:rsidRPr="00343933">
        <w:rPr>
          <w:rFonts w:ascii="Times New Roman" w:hAnsi="Times New Roman"/>
          <w:b/>
        </w:rPr>
        <w:t xml:space="preserve">Warsztat 2: </w:t>
      </w:r>
      <w:r w:rsidRPr="00343933">
        <w:rPr>
          <w:rStyle w:val="Strong"/>
          <w:rFonts w:ascii="Times New Roman" w:hAnsi="Times New Roman"/>
        </w:rPr>
        <w:t xml:space="preserve">Uniwersalny innowator </w:t>
      </w:r>
    </w:p>
    <w:p w:rsidR="00B25311" w:rsidRPr="00343933" w:rsidRDefault="00B25311" w:rsidP="00E03EFB">
      <w:pPr>
        <w:tabs>
          <w:tab w:val="left" w:pos="1276"/>
          <w:tab w:val="left" w:pos="1560"/>
          <w:tab w:val="left" w:pos="1843"/>
        </w:tabs>
        <w:spacing w:after="0" w:line="240" w:lineRule="auto"/>
        <w:ind w:left="1559" w:hanging="1559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343933">
        <w:rPr>
          <w:rFonts w:ascii="Times New Roman" w:hAnsi="Times New Roman"/>
          <w:b/>
          <w:sz w:val="20"/>
          <w:szCs w:val="20"/>
        </w:rPr>
        <w:t xml:space="preserve">- </w:t>
      </w:r>
      <w:r w:rsidRPr="00343933">
        <w:rPr>
          <w:rFonts w:ascii="Times New Roman" w:hAnsi="Times New Roman"/>
          <w:i/>
          <w:sz w:val="20"/>
          <w:szCs w:val="20"/>
        </w:rPr>
        <w:t>Sergey Fae</w:t>
      </w:r>
      <w:r w:rsidRPr="00B2293B">
        <w:rPr>
          <w:rFonts w:ascii="Times New Roman" w:hAnsi="Times New Roman"/>
          <w:i/>
          <w:sz w:val="20"/>
          <w:szCs w:val="20"/>
        </w:rPr>
        <w:t>r</w:t>
      </w:r>
      <w:r w:rsidRPr="00B2293B">
        <w:rPr>
          <w:rFonts w:ascii="Times New Roman" w:hAnsi="Times New Roman"/>
          <w:sz w:val="20"/>
          <w:szCs w:val="20"/>
        </w:rPr>
        <w:t>,</w:t>
      </w:r>
      <w:r w:rsidRPr="00343933">
        <w:rPr>
          <w:rFonts w:ascii="Times New Roman" w:hAnsi="Times New Roman"/>
          <w:b/>
          <w:sz w:val="20"/>
          <w:szCs w:val="20"/>
        </w:rPr>
        <w:t xml:space="preserve"> </w:t>
      </w:r>
      <w:r w:rsidRPr="001C0AD3">
        <w:rPr>
          <w:rFonts w:ascii="Times New Roman" w:hAnsi="Times New Roman"/>
          <w:color w:val="000000"/>
          <w:sz w:val="20"/>
          <w:szCs w:val="20"/>
        </w:rPr>
        <w:t>Master TRIZ</w:t>
      </w:r>
      <w:r w:rsidRPr="001C0AD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43933">
        <w:rPr>
          <w:rFonts w:ascii="Times New Roman" w:hAnsi="Times New Roman"/>
          <w:i/>
          <w:sz w:val="20"/>
          <w:szCs w:val="20"/>
        </w:rPr>
        <w:t>Członek Zarządu firmy TRIZ-Chance, Rosja</w:t>
      </w:r>
    </w:p>
    <w:p w:rsidR="00B25311" w:rsidRDefault="00B25311" w:rsidP="00E03EFB">
      <w:pPr>
        <w:tabs>
          <w:tab w:val="left" w:pos="9070"/>
          <w:tab w:val="left" w:pos="10560"/>
        </w:tabs>
        <w:spacing w:after="0" w:line="240" w:lineRule="auto"/>
        <w:ind w:left="567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E03EFB">
      <w:pPr>
        <w:tabs>
          <w:tab w:val="left" w:pos="567"/>
        </w:tabs>
        <w:spacing w:after="0" w:line="240" w:lineRule="auto"/>
        <w:ind w:right="333"/>
        <w:jc w:val="center"/>
        <w:rPr>
          <w:rFonts w:ascii="Times New Roman" w:hAnsi="Times New Roman"/>
          <w:sz w:val="14"/>
          <w:szCs w:val="14"/>
        </w:rPr>
      </w:pPr>
    </w:p>
    <w:p w:rsidR="00B25311" w:rsidRPr="00B72B71" w:rsidRDefault="00B25311" w:rsidP="00E03EFB">
      <w:pPr>
        <w:tabs>
          <w:tab w:val="left" w:pos="567"/>
          <w:tab w:val="left" w:pos="9214"/>
        </w:tabs>
        <w:spacing w:after="0" w:line="240" w:lineRule="auto"/>
        <w:ind w:right="-144"/>
        <w:jc w:val="center"/>
        <w:rPr>
          <w:rFonts w:ascii="Times New Roman" w:hAnsi="Times New Roman"/>
          <w:b/>
          <w:color w:val="CC0000"/>
          <w:sz w:val="14"/>
          <w:szCs w:val="14"/>
        </w:rPr>
      </w:pPr>
      <w:r w:rsidRPr="00B72B71">
        <w:rPr>
          <w:rFonts w:ascii="Times New Roman" w:hAnsi="Times New Roman"/>
          <w:b/>
          <w:color w:val="CC0000"/>
          <w:sz w:val="14"/>
          <w:szCs w:val="14"/>
        </w:rPr>
        <w:t xml:space="preserve">Organizatorzy Seminarium zapewniają tłumaczenie prelekcji i warsztatów prowadzonych przez ekspertów zagranicznych </w:t>
      </w:r>
    </w:p>
    <w:p w:rsidR="00B25311" w:rsidRPr="00B72B71" w:rsidRDefault="00B25311" w:rsidP="00E03EFB">
      <w:pPr>
        <w:tabs>
          <w:tab w:val="left" w:pos="567"/>
          <w:tab w:val="left" w:pos="9214"/>
        </w:tabs>
        <w:spacing w:after="0" w:line="240" w:lineRule="auto"/>
        <w:ind w:right="-144"/>
        <w:jc w:val="center"/>
        <w:rPr>
          <w:rFonts w:ascii="Times New Roman" w:hAnsi="Times New Roman"/>
          <w:b/>
          <w:color w:val="CC0000"/>
          <w:sz w:val="14"/>
          <w:szCs w:val="14"/>
        </w:rPr>
      </w:pPr>
      <w:r w:rsidRPr="00B72B71">
        <w:rPr>
          <w:rFonts w:ascii="Times New Roman" w:hAnsi="Times New Roman"/>
          <w:b/>
          <w:color w:val="CC0000"/>
          <w:sz w:val="14"/>
          <w:szCs w:val="14"/>
        </w:rPr>
        <w:t>z języka rosyjskiego na język polski oraz z języka polskiego na język rosyjski.</w:t>
      </w:r>
    </w:p>
    <w:p w:rsidR="00B25311" w:rsidRDefault="00B25311" w:rsidP="00E03EFB">
      <w:pPr>
        <w:tabs>
          <w:tab w:val="left" w:pos="567"/>
          <w:tab w:val="left" w:pos="9214"/>
        </w:tabs>
        <w:spacing w:after="0" w:line="240" w:lineRule="auto"/>
        <w:ind w:right="-144"/>
        <w:jc w:val="both"/>
        <w:rPr>
          <w:rFonts w:ascii="Times New Roman" w:hAnsi="Times New Roman"/>
          <w:sz w:val="2"/>
          <w:szCs w:val="2"/>
          <w:u w:val="single"/>
        </w:rPr>
      </w:pPr>
    </w:p>
    <w:p w:rsidR="00B25311" w:rsidRDefault="00B25311" w:rsidP="00E03EFB">
      <w:pPr>
        <w:tabs>
          <w:tab w:val="left" w:pos="567"/>
          <w:tab w:val="left" w:pos="9214"/>
        </w:tabs>
        <w:spacing w:after="0" w:line="240" w:lineRule="auto"/>
        <w:ind w:right="-144"/>
        <w:jc w:val="both"/>
        <w:rPr>
          <w:rFonts w:ascii="Times New Roman" w:hAnsi="Times New Roman"/>
          <w:sz w:val="2"/>
          <w:szCs w:val="2"/>
          <w:u w:val="single"/>
        </w:rPr>
      </w:pP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  <w:u w:val="single"/>
        </w:rPr>
      </w:pP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  <w:u w:val="single"/>
        </w:rPr>
      </w:pP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  <w:u w:val="single"/>
        </w:rPr>
      </w:pP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14"/>
          <w:szCs w:val="14"/>
          <w:u w:val="single"/>
        </w:rPr>
      </w:pP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</w:rPr>
      </w:pPr>
      <w:r w:rsidRPr="00E03EFB">
        <w:rPr>
          <w:rFonts w:ascii="Times New Roman" w:hAnsi="Times New Roman"/>
          <w:sz w:val="14"/>
          <w:szCs w:val="14"/>
          <w:u w:val="single"/>
        </w:rPr>
        <w:t>Osoby do kontaktu ze strony Organizatora seminarium:</w:t>
      </w:r>
      <w:r w:rsidRPr="00E03EFB">
        <w:rPr>
          <w:rFonts w:ascii="Times New Roman" w:hAnsi="Times New Roman"/>
          <w:sz w:val="14"/>
          <w:szCs w:val="14"/>
        </w:rPr>
        <w:t xml:space="preserve"> </w:t>
      </w: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</w:rPr>
      </w:pPr>
    </w:p>
    <w:p w:rsidR="00B25311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</w:rPr>
      </w:pPr>
    </w:p>
    <w:p w:rsidR="00B25311" w:rsidRPr="00E03EFB" w:rsidRDefault="00B25311" w:rsidP="00E03EFB">
      <w:pPr>
        <w:tabs>
          <w:tab w:val="left" w:pos="567"/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"/>
          <w:szCs w:val="2"/>
        </w:rPr>
      </w:pPr>
    </w:p>
    <w:p w:rsidR="00B25311" w:rsidRPr="002F2877" w:rsidRDefault="00B25311" w:rsidP="00E03EFB">
      <w:pPr>
        <w:tabs>
          <w:tab w:val="left" w:pos="567"/>
          <w:tab w:val="left" w:pos="9214"/>
        </w:tabs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</w:rPr>
      </w:pPr>
      <w:r w:rsidRPr="00E03EFB">
        <w:rPr>
          <w:rFonts w:ascii="Times New Roman" w:hAnsi="Times New Roman"/>
          <w:sz w:val="14"/>
          <w:szCs w:val="14"/>
        </w:rPr>
        <w:t>Ewa Cisowska-Kusak, Magdalena Ziomber - Departament Polityki Regionalnej U</w:t>
      </w:r>
      <w:r>
        <w:rPr>
          <w:rFonts w:ascii="Times New Roman" w:hAnsi="Times New Roman"/>
          <w:sz w:val="14"/>
          <w:szCs w:val="14"/>
        </w:rPr>
        <w:t xml:space="preserve">rzędu </w:t>
      </w:r>
      <w:r w:rsidRPr="00E03EFB">
        <w:rPr>
          <w:rFonts w:ascii="Times New Roman" w:hAnsi="Times New Roman"/>
          <w:sz w:val="14"/>
          <w:szCs w:val="14"/>
        </w:rPr>
        <w:t>M</w:t>
      </w:r>
      <w:r>
        <w:rPr>
          <w:rFonts w:ascii="Times New Roman" w:hAnsi="Times New Roman"/>
          <w:sz w:val="14"/>
          <w:szCs w:val="14"/>
        </w:rPr>
        <w:t xml:space="preserve">arszałkowskiego </w:t>
      </w:r>
      <w:r w:rsidRPr="00E03EFB">
        <w:rPr>
          <w:rFonts w:ascii="Times New Roman" w:hAnsi="Times New Roman"/>
          <w:sz w:val="14"/>
          <w:szCs w:val="14"/>
        </w:rPr>
        <w:t>W</w:t>
      </w:r>
      <w:r>
        <w:rPr>
          <w:rFonts w:ascii="Times New Roman" w:hAnsi="Times New Roman"/>
          <w:sz w:val="14"/>
          <w:szCs w:val="14"/>
        </w:rPr>
        <w:t xml:space="preserve">ojewództwa </w:t>
      </w:r>
      <w:r w:rsidRPr="00E03EFB">
        <w:rPr>
          <w:rFonts w:ascii="Times New Roman" w:hAnsi="Times New Roman"/>
          <w:sz w:val="14"/>
          <w:szCs w:val="14"/>
        </w:rPr>
        <w:t>Ś</w:t>
      </w:r>
      <w:r>
        <w:rPr>
          <w:rFonts w:ascii="Times New Roman" w:hAnsi="Times New Roman"/>
          <w:sz w:val="14"/>
          <w:szCs w:val="14"/>
        </w:rPr>
        <w:t xml:space="preserve">więtokrzyskiego </w:t>
      </w:r>
      <w:r w:rsidRPr="00E03EFB">
        <w:rPr>
          <w:rFonts w:ascii="Times New Roman" w:hAnsi="Times New Roman"/>
          <w:sz w:val="14"/>
          <w:szCs w:val="14"/>
        </w:rPr>
        <w:t>/ Oddział</w:t>
      </w:r>
      <w:r>
        <w:rPr>
          <w:rFonts w:ascii="Times New Roman" w:hAnsi="Times New Roman"/>
          <w:sz w:val="14"/>
          <w:szCs w:val="14"/>
        </w:rPr>
        <w:t xml:space="preserve"> </w:t>
      </w:r>
      <w:r w:rsidRPr="00E03EFB">
        <w:rPr>
          <w:rFonts w:ascii="Times New Roman" w:hAnsi="Times New Roman"/>
          <w:sz w:val="14"/>
          <w:szCs w:val="14"/>
        </w:rPr>
        <w:t>Przedsiębiorczości i Nadzoru Właścicielskiego, tel. 41 365 81 79, 41 365 81 83</w:t>
      </w:r>
      <w:r>
        <w:rPr>
          <w:rFonts w:ascii="Times New Roman" w:hAnsi="Times New Roman"/>
          <w:sz w:val="18"/>
          <w:szCs w:val="18"/>
        </w:rPr>
        <w:t>.</w:t>
      </w:r>
    </w:p>
    <w:sectPr w:rsidR="00B25311" w:rsidRPr="002F2877" w:rsidSect="00E03EFB">
      <w:headerReference w:type="default" r:id="rId7"/>
      <w:footerReference w:type="default" r:id="rId8"/>
      <w:pgSz w:w="11906" w:h="16838"/>
      <w:pgMar w:top="1985" w:right="1418" w:bottom="1418" w:left="1418" w:header="709" w:footer="8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311" w:rsidRDefault="00B25311" w:rsidP="00EC4529">
      <w:pPr>
        <w:spacing w:after="0" w:line="240" w:lineRule="auto"/>
      </w:pPr>
      <w:r>
        <w:separator/>
      </w:r>
    </w:p>
  </w:endnote>
  <w:endnote w:type="continuationSeparator" w:id="0">
    <w:p w:rsidR="00B25311" w:rsidRDefault="00B25311" w:rsidP="00EC4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  <w:r>
      <w:rPr>
        <w:rStyle w:val="PageNumber"/>
        <w:rFonts w:ascii="Cambria" w:hAnsi="Cambria" w:cs="Arial"/>
        <w:b/>
        <w:sz w:val="2"/>
        <w:szCs w:val="2"/>
        <w:u w:val="single"/>
      </w:rPr>
      <w:t xml:space="preserve">  </w:t>
    </w: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42.4pt;margin-top:-.1pt;width:535pt;height:.05pt;z-index:251659776" o:connectortype="straight" strokeweight=".5pt">
          <v:stroke dashstyle="longDash"/>
        </v:shape>
      </w:pict>
    </w: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Default="00B25311" w:rsidP="00911E7A">
    <w:pPr>
      <w:pStyle w:val="Footer"/>
      <w:tabs>
        <w:tab w:val="clear" w:pos="4536"/>
        <w:tab w:val="clear" w:pos="9072"/>
      </w:tabs>
      <w:ind w:left="141" w:right="-426"/>
      <w:jc w:val="center"/>
      <w:rPr>
        <w:rStyle w:val="PageNumber"/>
        <w:rFonts w:ascii="Cambria" w:hAnsi="Cambria" w:cs="Arial"/>
        <w:b/>
        <w:sz w:val="2"/>
        <w:szCs w:val="2"/>
        <w:u w:val="single"/>
      </w:rPr>
    </w:pPr>
  </w:p>
  <w:p w:rsidR="00B25311" w:rsidRPr="0035494D" w:rsidRDefault="00B25311" w:rsidP="007D5907">
    <w:pPr>
      <w:pStyle w:val="Footer"/>
      <w:tabs>
        <w:tab w:val="clear" w:pos="4536"/>
        <w:tab w:val="clear" w:pos="9072"/>
        <w:tab w:val="left" w:pos="3828"/>
      </w:tabs>
      <w:ind w:left="141" w:right="-426" w:firstLine="3399"/>
      <w:rPr>
        <w:rFonts w:ascii="Cambria" w:hAnsi="Cambria" w:cs="Arial"/>
        <w:sz w:val="18"/>
        <w:szCs w:val="18"/>
        <w:lang w:val="fr-FR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1.7pt;margin-top:3.4pt;width:51.65pt;height:40.8pt;z-index:251658752;visibility:visible">
          <v:imagedata r:id="rId1" o:title=""/>
        </v:shape>
      </w:pict>
    </w:r>
    <w:r>
      <w:rPr>
        <w:noProof/>
        <w:lang w:eastAsia="pl-PL"/>
      </w:rPr>
      <w:pict>
        <v:shape id="Obraz 1" o:spid="_x0000_s2056" type="#_x0000_t75" alt="http://t1.gstatic.com/images?q=tbn:ANd9GcQAUhKOt1Sy8EJogbFZADJ9LhibslgLYKxNbkBjeeriJE_egToqAw" href="http://www.google.pl/imgres?q=Centrum+Transferu+Technologii+Politechnika+Krakows&amp;start=258&amp;safe=active&amp;sa=X&amp;hl=pl&amp;biw=1170&amp;bih=829&amp;tbm=isch&amp;tbnid=Ib1xfeRD3IJpAM:&amp;imgrefurl=http://www.123people.pl/s/wioleta+chac&amp;docid=9cpUKQTMNJ6QsM&amp;itg=1&amp;imgurl=http://www.b2match.com/uploads/events/20/asset/LOGO_CTT_NOWE_JPG.jpg&amp;w=3509&amp;h=1582&amp;ei=dfmVUfTgG43Msgag0ICACQ&amp;zoom=1&amp;ved=1t:3588,r:58,s:200,i:178&amp;iact=rc&amp;dur=860&amp;page=11&amp;tbnh=151&amp;tbnw=332&amp;ndsp=26&amp;tx=242&amp;ty=" style="position:absolute;left:0;text-align:left;margin-left:364.2pt;margin-top:3.4pt;width:94.4pt;height:42.4pt;z-index:-251654656;visibility:visible" o:button="t">
          <v:fill o:detectmouseclick="t"/>
          <v:imagedata r:id="rId2" o:title=""/>
        </v:shape>
      </w:pict>
    </w:r>
    <w:r>
      <w:rPr>
        <w:noProof/>
        <w:lang w:eastAsia="pl-PL"/>
      </w:rPr>
      <w:pict>
        <v:shape id="Obraz 7" o:spid="_x0000_s2057" type="#_x0000_t75" alt="herb-kolor" style="position:absolute;left:0;text-align:left;margin-left:210.55pt;margin-top:3.4pt;width:35.05pt;height:40.85pt;z-index:-251655680;visibility:visible">
          <v:imagedata r:id="rId3" o:title=""/>
        </v:shape>
      </w:pict>
    </w:r>
    <w:r w:rsidRPr="000A3B89">
      <w:rPr>
        <w:rStyle w:val="PageNumber"/>
        <w:rFonts w:ascii="Cambria" w:hAnsi="Cambria" w:cs="Arial"/>
        <w:b/>
        <w:sz w:val="20"/>
        <w:szCs w:val="20"/>
      </w:rPr>
      <w:t xml:space="preserve"> </w:t>
    </w:r>
    <w:r>
      <w:rPr>
        <w:rStyle w:val="PageNumber"/>
        <w:rFonts w:ascii="Cambria" w:hAnsi="Cambria" w:cs="Arial"/>
        <w:b/>
        <w:sz w:val="20"/>
        <w:szCs w:val="20"/>
      </w:rPr>
      <w:t xml:space="preserve">  </w:t>
    </w:r>
  </w:p>
  <w:p w:rsidR="00B25311" w:rsidRPr="0035494D" w:rsidRDefault="00B25311" w:rsidP="00216847">
    <w:pPr>
      <w:tabs>
        <w:tab w:val="center" w:pos="5457"/>
        <w:tab w:val="left" w:pos="8364"/>
      </w:tabs>
      <w:snapToGrid w:val="0"/>
      <w:spacing w:after="0" w:line="240" w:lineRule="auto"/>
      <w:ind w:left="-709" w:right="-993"/>
      <w:jc w:val="both"/>
      <w:rPr>
        <w:rFonts w:ascii="Cambria" w:hAnsi="Cambria" w:cs="Arial"/>
        <w:sz w:val="18"/>
        <w:szCs w:val="18"/>
        <w:lang w:val="fr-FR"/>
      </w:rPr>
    </w:pPr>
    <w:r w:rsidRPr="0035494D">
      <w:rPr>
        <w:rFonts w:ascii="Cambria" w:hAnsi="Cambria" w:cs="Arial"/>
        <w:sz w:val="18"/>
        <w:szCs w:val="18"/>
        <w:lang w:val="fr-F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311" w:rsidRDefault="00B25311" w:rsidP="00EC4529">
      <w:pPr>
        <w:spacing w:after="0" w:line="240" w:lineRule="auto"/>
      </w:pPr>
      <w:r>
        <w:separator/>
      </w:r>
    </w:p>
  </w:footnote>
  <w:footnote w:type="continuationSeparator" w:id="0">
    <w:p w:rsidR="00B25311" w:rsidRDefault="00B25311" w:rsidP="00EC4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311" w:rsidRDefault="00B25311" w:rsidP="000A3B89">
    <w:pPr>
      <w:ind w:left="142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2049" type="#_x0000_t75" alt="UE+EFS_L-kolor" style="position:absolute;left:0;text-align:left;margin-left:364.2pt;margin-top:-21.45pt;width:115.6pt;height:44.55pt;z-index:-251660800;visibility:visible">
          <v:imagedata r:id="rId1" o:title=""/>
        </v:shape>
      </w:pict>
    </w:r>
    <w:r>
      <w:rPr>
        <w:noProof/>
        <w:lang w:eastAsia="pl-PL"/>
      </w:rPr>
      <w:pict>
        <v:shape id="Obraz 2" o:spid="_x0000_s2050" type="#_x0000_t75" alt="KAPITAL_LUDZKI" style="position:absolute;left:0;text-align:left;margin-left:-53.3pt;margin-top:-39.2pt;width:190.85pt;height:83.8pt;z-index:-251662848;visibility:visible">
          <v:imagedata r:id="rId2" o:title=""/>
        </v:shape>
      </w:pict>
    </w:r>
    <w:r>
      <w:rPr>
        <w:noProof/>
        <w:lang w:eastAsia="pl-PL"/>
      </w:rPr>
      <w:pict>
        <v:shape id="Obraz 3" o:spid="_x0000_s2051" type="#_x0000_t75" alt="PARP-logo_male" style="position:absolute;left:0;text-align:left;margin-left:172.85pt;margin-top:-16.7pt;width:108.05pt;height:37.55pt;z-index:-251661824;visibility:visible">
          <v:imagedata r:id="rId3" o:title=""/>
        </v:shape>
      </w:pict>
    </w:r>
  </w:p>
  <w:p w:rsidR="00B25311" w:rsidRPr="00077D20" w:rsidRDefault="00B25311" w:rsidP="006556BF">
    <w:pPr>
      <w:spacing w:after="0"/>
      <w:jc w:val="center"/>
      <w:rPr>
        <w:color w:val="FFFFFF"/>
        <w:sz w:val="10"/>
        <w:szCs w:val="10"/>
      </w:rPr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42.4pt;margin-top:5.55pt;width:540.9pt;height:0;z-index:251656704" o:connectortype="straight" strokeweight=".5pt">
          <v:stroke dashstyle="longDash"/>
        </v:shape>
      </w:pict>
    </w:r>
    <w:r w:rsidRPr="00077D20">
      <w:rPr>
        <w:color w:val="FFFFFF"/>
        <w:sz w:val="10"/>
        <w:szCs w:val="10"/>
      </w:rPr>
      <w:t>555</w:t>
    </w:r>
  </w:p>
  <w:p w:rsidR="00B25311" w:rsidRDefault="00B25311" w:rsidP="00EE72E7">
    <w:pPr>
      <w:spacing w:after="0"/>
      <w:jc w:val="center"/>
      <w:rPr>
        <w:rFonts w:ascii="Cambria" w:hAnsi="Cambria"/>
        <w:b/>
        <w:color w:val="8A0000"/>
        <w:sz w:val="2"/>
        <w:szCs w:val="2"/>
      </w:rPr>
    </w:pPr>
  </w:p>
  <w:p w:rsidR="00B25311" w:rsidRDefault="00B25311" w:rsidP="00EE72E7">
    <w:pPr>
      <w:spacing w:after="0"/>
      <w:jc w:val="center"/>
      <w:rPr>
        <w:rFonts w:ascii="Cambria" w:hAnsi="Cambria"/>
        <w:b/>
        <w:color w:val="8A0000"/>
        <w:sz w:val="2"/>
        <w:szCs w:val="2"/>
      </w:rPr>
    </w:pPr>
  </w:p>
  <w:p w:rsidR="00B25311" w:rsidRPr="007B6CCD" w:rsidRDefault="00B25311" w:rsidP="00EE72E7">
    <w:pPr>
      <w:spacing w:after="0"/>
      <w:jc w:val="center"/>
      <w:rPr>
        <w:rFonts w:ascii="Cambria" w:hAnsi="Cambria"/>
        <w:b/>
        <w:color w:val="8A0000"/>
        <w:sz w:val="25"/>
        <w:szCs w:val="25"/>
      </w:rPr>
    </w:pPr>
    <w:r w:rsidRPr="007B6CCD">
      <w:rPr>
        <w:rFonts w:ascii="Cambria" w:hAnsi="Cambria"/>
        <w:b/>
        <w:color w:val="8A0000"/>
        <w:sz w:val="25"/>
        <w:szCs w:val="25"/>
      </w:rPr>
      <w:t>„Akademia TRIZ dla biznesu”</w:t>
    </w:r>
  </w:p>
  <w:p w:rsidR="00B25311" w:rsidRPr="00661A7D" w:rsidRDefault="00B25311" w:rsidP="00411F45">
    <w:pPr>
      <w:spacing w:before="40" w:after="0" w:line="240" w:lineRule="auto"/>
      <w:ind w:left="-425" w:right="-425"/>
      <w:jc w:val="center"/>
      <w:rPr>
        <w:rFonts w:ascii="Cambria" w:hAnsi="Cambria" w:cs="Arial"/>
        <w:sz w:val="18"/>
        <w:szCs w:val="18"/>
      </w:rPr>
    </w:pPr>
    <w:r w:rsidRPr="00661A7D">
      <w:rPr>
        <w:rFonts w:ascii="Cambria" w:hAnsi="Cambria" w:cs="Arial"/>
        <w:sz w:val="18"/>
        <w:szCs w:val="18"/>
      </w:rPr>
      <w:t xml:space="preserve">Projekt współfinansowany ze środków Unii Europejskiej w ramach Europejskiego Funduszu Społecznego </w:t>
    </w:r>
  </w:p>
  <w:p w:rsidR="00B25311" w:rsidRPr="00661A7D" w:rsidRDefault="00B25311" w:rsidP="00343DE9">
    <w:pPr>
      <w:spacing w:after="0" w:line="240" w:lineRule="auto"/>
      <w:ind w:left="-709" w:right="-709"/>
      <w:jc w:val="center"/>
      <w:rPr>
        <w:rFonts w:ascii="Cambria" w:hAnsi="Cambria" w:cs="Arial"/>
        <w:sz w:val="18"/>
        <w:szCs w:val="18"/>
      </w:rPr>
    </w:pPr>
    <w:r w:rsidRPr="00661A7D">
      <w:rPr>
        <w:rFonts w:ascii="Cambria" w:hAnsi="Cambria" w:cs="Arial"/>
        <w:sz w:val="18"/>
        <w:szCs w:val="18"/>
      </w:rPr>
      <w:t xml:space="preserve">Poddziałanie 2.2.1 "Poprawa jakości usług świadczonych przez instytucje wspierające rozwój przedsiębiorczości i innowacyjności" </w:t>
    </w:r>
  </w:p>
  <w:p w:rsidR="00B25311" w:rsidRPr="00661A7D" w:rsidRDefault="00B25311" w:rsidP="00343DE9">
    <w:pPr>
      <w:spacing w:after="0" w:line="240" w:lineRule="auto"/>
      <w:ind w:left="-425" w:right="-425"/>
      <w:jc w:val="center"/>
      <w:rPr>
        <w:rFonts w:ascii="Cambria" w:hAnsi="Cambria" w:cs="Arial"/>
        <w:sz w:val="18"/>
        <w:szCs w:val="18"/>
      </w:rPr>
    </w:pPr>
    <w:r w:rsidRPr="00661A7D">
      <w:rPr>
        <w:rFonts w:ascii="Cambria" w:hAnsi="Cambria" w:cs="Arial"/>
        <w:sz w:val="18"/>
        <w:szCs w:val="18"/>
      </w:rPr>
      <w:t>Programu Operacyjnego Kapitał Ludzki</w:t>
    </w:r>
  </w:p>
  <w:p w:rsidR="00B25311" w:rsidRPr="00C30C61" w:rsidRDefault="00B25311">
    <w:pPr>
      <w:pStyle w:val="Header"/>
      <w:rPr>
        <w:rFonts w:ascii="Book Antiqua" w:hAnsi="Book Antiqua"/>
      </w:rPr>
    </w:pPr>
    <w:r>
      <w:rPr>
        <w:noProof/>
        <w:lang w:eastAsia="pl-PL"/>
      </w:rPr>
      <w:pict>
        <v:shape id="_x0000_s2053" type="#_x0000_t32" style="position:absolute;margin-left:-40.95pt;margin-top:5.35pt;width:539.45pt;height:0;z-index:251657728" o:connectortype="straight" strokeweight=".5pt">
          <v:stroke dashstyle="longDash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04E"/>
    <w:multiLevelType w:val="hybridMultilevel"/>
    <w:tmpl w:val="75C0EB5A"/>
    <w:lvl w:ilvl="0" w:tplc="CFE2939E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">
    <w:nsid w:val="016A78A0"/>
    <w:multiLevelType w:val="hybridMultilevel"/>
    <w:tmpl w:val="F176E954"/>
    <w:lvl w:ilvl="0" w:tplc="E1F89FEA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22AC64CC"/>
    <w:multiLevelType w:val="hybridMultilevel"/>
    <w:tmpl w:val="9EA21A4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  <w:rPr>
        <w:rFonts w:cs="Times New Roman"/>
      </w:rPr>
    </w:lvl>
  </w:abstractNum>
  <w:abstractNum w:abstractNumId="3">
    <w:nsid w:val="24994CA3"/>
    <w:multiLevelType w:val="hybridMultilevel"/>
    <w:tmpl w:val="79F4F4DC"/>
    <w:lvl w:ilvl="0" w:tplc="0415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269D0E13"/>
    <w:multiLevelType w:val="hybridMultilevel"/>
    <w:tmpl w:val="51B29D0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97E081E"/>
    <w:multiLevelType w:val="hybridMultilevel"/>
    <w:tmpl w:val="4F8C34F8"/>
    <w:lvl w:ilvl="0" w:tplc="9B5804B0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2DA96C23"/>
    <w:multiLevelType w:val="hybridMultilevel"/>
    <w:tmpl w:val="77545E96"/>
    <w:lvl w:ilvl="0" w:tplc="04150011">
      <w:start w:val="1"/>
      <w:numFmt w:val="decimal"/>
      <w:lvlText w:val="%1)"/>
      <w:lvlJc w:val="left"/>
      <w:pPr>
        <w:ind w:left="11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7">
    <w:nsid w:val="2DC804A8"/>
    <w:multiLevelType w:val="hybridMultilevel"/>
    <w:tmpl w:val="1BD87548"/>
    <w:lvl w:ilvl="0" w:tplc="2856AEC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DCB72DF"/>
    <w:multiLevelType w:val="hybridMultilevel"/>
    <w:tmpl w:val="251C1E6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6411257"/>
    <w:multiLevelType w:val="hybridMultilevel"/>
    <w:tmpl w:val="8D0EC0BA"/>
    <w:lvl w:ilvl="0" w:tplc="0415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75C7268"/>
    <w:multiLevelType w:val="hybridMultilevel"/>
    <w:tmpl w:val="8918FD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C6533F"/>
    <w:multiLevelType w:val="hybridMultilevel"/>
    <w:tmpl w:val="99BE907A"/>
    <w:lvl w:ilvl="0" w:tplc="B486F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C5A7D27"/>
    <w:multiLevelType w:val="hybridMultilevel"/>
    <w:tmpl w:val="896201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5E2150"/>
    <w:multiLevelType w:val="hybridMultilevel"/>
    <w:tmpl w:val="806AD9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A17EE3"/>
    <w:multiLevelType w:val="hybridMultilevel"/>
    <w:tmpl w:val="9F46B02A"/>
    <w:lvl w:ilvl="0" w:tplc="0415000F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5">
    <w:nsid w:val="50A05663"/>
    <w:multiLevelType w:val="hybridMultilevel"/>
    <w:tmpl w:val="0100C252"/>
    <w:lvl w:ilvl="0" w:tplc="A01A8710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6">
    <w:nsid w:val="52426CD5"/>
    <w:multiLevelType w:val="hybridMultilevel"/>
    <w:tmpl w:val="DA2417B2"/>
    <w:lvl w:ilvl="0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trike w:val="0"/>
        <w:dstrike w:val="0"/>
        <w:u w:val="none"/>
        <w:effect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5CF2F00"/>
    <w:multiLevelType w:val="hybridMultilevel"/>
    <w:tmpl w:val="84869C7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DB34F3"/>
    <w:multiLevelType w:val="hybridMultilevel"/>
    <w:tmpl w:val="0018E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105FA1"/>
    <w:multiLevelType w:val="hybridMultilevel"/>
    <w:tmpl w:val="B5B80CCA"/>
    <w:lvl w:ilvl="0" w:tplc="FC5E6CB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>
    <w:nsid w:val="60D50A72"/>
    <w:multiLevelType w:val="multilevel"/>
    <w:tmpl w:val="D0E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1F6755C"/>
    <w:multiLevelType w:val="hybridMultilevel"/>
    <w:tmpl w:val="3566FBAA"/>
    <w:lvl w:ilvl="0" w:tplc="0415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69D730BE"/>
    <w:multiLevelType w:val="hybridMultilevel"/>
    <w:tmpl w:val="3C38B6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76EF7929"/>
    <w:multiLevelType w:val="hybridMultilevel"/>
    <w:tmpl w:val="6890E3E8"/>
    <w:lvl w:ilvl="0" w:tplc="F8300D5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5">
    <w:nsid w:val="788F5D42"/>
    <w:multiLevelType w:val="hybridMultilevel"/>
    <w:tmpl w:val="A4CA4558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536CDE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DBC7686"/>
    <w:multiLevelType w:val="hybridMultilevel"/>
    <w:tmpl w:val="650635DA"/>
    <w:lvl w:ilvl="0" w:tplc="B8CAC43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2"/>
  </w:num>
  <w:num w:numId="2">
    <w:abstractNumId w:val="26"/>
  </w:num>
  <w:num w:numId="3">
    <w:abstractNumId w:val="9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19"/>
  </w:num>
  <w:num w:numId="9">
    <w:abstractNumId w:val="18"/>
  </w:num>
  <w:num w:numId="10">
    <w:abstractNumId w:val="22"/>
  </w:num>
  <w:num w:numId="11">
    <w:abstractNumId w:val="11"/>
  </w:num>
  <w:num w:numId="12">
    <w:abstractNumId w:val="16"/>
  </w:num>
  <w:num w:numId="13">
    <w:abstractNumId w:val="14"/>
  </w:num>
  <w:num w:numId="14">
    <w:abstractNumId w:val="5"/>
  </w:num>
  <w:num w:numId="15">
    <w:abstractNumId w:val="24"/>
  </w:num>
  <w:num w:numId="16">
    <w:abstractNumId w:val="4"/>
  </w:num>
  <w:num w:numId="17">
    <w:abstractNumId w:val="0"/>
  </w:num>
  <w:num w:numId="18">
    <w:abstractNumId w:val="15"/>
  </w:num>
  <w:num w:numId="19">
    <w:abstractNumId w:val="17"/>
  </w:num>
  <w:num w:numId="20">
    <w:abstractNumId w:val="25"/>
  </w:num>
  <w:num w:numId="21">
    <w:abstractNumId w:val="8"/>
  </w:num>
  <w:num w:numId="22">
    <w:abstractNumId w:val="21"/>
  </w:num>
  <w:num w:numId="23">
    <w:abstractNumId w:val="20"/>
    <w:lvlOverride w:ilvl="0">
      <w:startOverride w:val="3"/>
    </w:lvlOverride>
  </w:num>
  <w:num w:numId="24">
    <w:abstractNumId w:val="20"/>
    <w:lvlOverride w:ilvl="0">
      <w:startOverride w:val="4"/>
    </w:lvlOverride>
  </w:num>
  <w:num w:numId="25">
    <w:abstractNumId w:val="20"/>
    <w:lvlOverride w:ilvl="0">
      <w:startOverride w:val="5"/>
    </w:lvlOverride>
  </w:num>
  <w:num w:numId="26">
    <w:abstractNumId w:val="3"/>
  </w:num>
  <w:num w:numId="27">
    <w:abstractNumId w:val="23"/>
  </w:num>
  <w:num w:numId="28">
    <w:abstractNumId w:val="13"/>
  </w:num>
  <w:num w:numId="29">
    <w:abstractNumId w:val="6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4529"/>
    <w:rsid w:val="00001983"/>
    <w:rsid w:val="00004835"/>
    <w:rsid w:val="00007D34"/>
    <w:rsid w:val="000119FD"/>
    <w:rsid w:val="00014284"/>
    <w:rsid w:val="0001639C"/>
    <w:rsid w:val="00021825"/>
    <w:rsid w:val="000339D7"/>
    <w:rsid w:val="00034E67"/>
    <w:rsid w:val="000370F5"/>
    <w:rsid w:val="00042717"/>
    <w:rsid w:val="00047542"/>
    <w:rsid w:val="00055988"/>
    <w:rsid w:val="000565F1"/>
    <w:rsid w:val="0006039E"/>
    <w:rsid w:val="00060DA3"/>
    <w:rsid w:val="00060E5F"/>
    <w:rsid w:val="00074066"/>
    <w:rsid w:val="00077D20"/>
    <w:rsid w:val="0008213D"/>
    <w:rsid w:val="00085804"/>
    <w:rsid w:val="000872CC"/>
    <w:rsid w:val="000909D4"/>
    <w:rsid w:val="00091B32"/>
    <w:rsid w:val="00097B32"/>
    <w:rsid w:val="000A3129"/>
    <w:rsid w:val="000A3B89"/>
    <w:rsid w:val="000B0F60"/>
    <w:rsid w:val="000C0A95"/>
    <w:rsid w:val="000C3C95"/>
    <w:rsid w:val="000C7DC1"/>
    <w:rsid w:val="000D1F5C"/>
    <w:rsid w:val="000E124B"/>
    <w:rsid w:val="000E3DC8"/>
    <w:rsid w:val="000E564E"/>
    <w:rsid w:val="000F67CE"/>
    <w:rsid w:val="000F719F"/>
    <w:rsid w:val="00101917"/>
    <w:rsid w:val="0010622C"/>
    <w:rsid w:val="00106D31"/>
    <w:rsid w:val="00111736"/>
    <w:rsid w:val="00116C92"/>
    <w:rsid w:val="00117A4F"/>
    <w:rsid w:val="00122A8B"/>
    <w:rsid w:val="00122CE9"/>
    <w:rsid w:val="0012447B"/>
    <w:rsid w:val="00124DD1"/>
    <w:rsid w:val="0012650E"/>
    <w:rsid w:val="00134438"/>
    <w:rsid w:val="001348EB"/>
    <w:rsid w:val="00140491"/>
    <w:rsid w:val="00141D49"/>
    <w:rsid w:val="001439E2"/>
    <w:rsid w:val="00145B55"/>
    <w:rsid w:val="00145CC9"/>
    <w:rsid w:val="001508C9"/>
    <w:rsid w:val="0015149B"/>
    <w:rsid w:val="0015158A"/>
    <w:rsid w:val="00153FF3"/>
    <w:rsid w:val="001632A3"/>
    <w:rsid w:val="0016623B"/>
    <w:rsid w:val="00166B35"/>
    <w:rsid w:val="00166E91"/>
    <w:rsid w:val="00184FD4"/>
    <w:rsid w:val="0018770F"/>
    <w:rsid w:val="001917FF"/>
    <w:rsid w:val="00196D20"/>
    <w:rsid w:val="0019740A"/>
    <w:rsid w:val="001A2BE9"/>
    <w:rsid w:val="001A4DC9"/>
    <w:rsid w:val="001B0729"/>
    <w:rsid w:val="001B1F68"/>
    <w:rsid w:val="001B4A76"/>
    <w:rsid w:val="001C0AD3"/>
    <w:rsid w:val="001C1515"/>
    <w:rsid w:val="001C5D72"/>
    <w:rsid w:val="001D03BB"/>
    <w:rsid w:val="001D3042"/>
    <w:rsid w:val="001E11C1"/>
    <w:rsid w:val="001E1775"/>
    <w:rsid w:val="001F3741"/>
    <w:rsid w:val="0020773A"/>
    <w:rsid w:val="00214FAA"/>
    <w:rsid w:val="00216847"/>
    <w:rsid w:val="002206FF"/>
    <w:rsid w:val="002218DF"/>
    <w:rsid w:val="00223E9A"/>
    <w:rsid w:val="00224FAE"/>
    <w:rsid w:val="00226224"/>
    <w:rsid w:val="00234328"/>
    <w:rsid w:val="00235DC4"/>
    <w:rsid w:val="00241E2C"/>
    <w:rsid w:val="0024216C"/>
    <w:rsid w:val="0024377F"/>
    <w:rsid w:val="0024664D"/>
    <w:rsid w:val="00246B02"/>
    <w:rsid w:val="0025780B"/>
    <w:rsid w:val="00260AC9"/>
    <w:rsid w:val="00266D23"/>
    <w:rsid w:val="0027279A"/>
    <w:rsid w:val="00272F16"/>
    <w:rsid w:val="0028682F"/>
    <w:rsid w:val="002879DB"/>
    <w:rsid w:val="00287C7E"/>
    <w:rsid w:val="00290D37"/>
    <w:rsid w:val="00294CFF"/>
    <w:rsid w:val="00295B3F"/>
    <w:rsid w:val="002A3935"/>
    <w:rsid w:val="002A497C"/>
    <w:rsid w:val="002A5EA0"/>
    <w:rsid w:val="002C5349"/>
    <w:rsid w:val="002C645F"/>
    <w:rsid w:val="002C7171"/>
    <w:rsid w:val="002C7906"/>
    <w:rsid w:val="002D1EF0"/>
    <w:rsid w:val="002E1337"/>
    <w:rsid w:val="002E268C"/>
    <w:rsid w:val="002E42F0"/>
    <w:rsid w:val="002E4B88"/>
    <w:rsid w:val="002F0720"/>
    <w:rsid w:val="002F16C2"/>
    <w:rsid w:val="002F265C"/>
    <w:rsid w:val="002F2877"/>
    <w:rsid w:val="002F2ED0"/>
    <w:rsid w:val="002F69F0"/>
    <w:rsid w:val="002F7C8E"/>
    <w:rsid w:val="00301840"/>
    <w:rsid w:val="00302D2B"/>
    <w:rsid w:val="003130AD"/>
    <w:rsid w:val="00324570"/>
    <w:rsid w:val="00331CB4"/>
    <w:rsid w:val="003329CE"/>
    <w:rsid w:val="00333097"/>
    <w:rsid w:val="00333A45"/>
    <w:rsid w:val="0033452E"/>
    <w:rsid w:val="0033725E"/>
    <w:rsid w:val="003400FA"/>
    <w:rsid w:val="00340F63"/>
    <w:rsid w:val="00341886"/>
    <w:rsid w:val="00343933"/>
    <w:rsid w:val="00343DE9"/>
    <w:rsid w:val="00345480"/>
    <w:rsid w:val="0035196E"/>
    <w:rsid w:val="0035494D"/>
    <w:rsid w:val="00354B4B"/>
    <w:rsid w:val="003607F1"/>
    <w:rsid w:val="00360DB2"/>
    <w:rsid w:val="003656B7"/>
    <w:rsid w:val="00365AA4"/>
    <w:rsid w:val="00372A64"/>
    <w:rsid w:val="00373A1A"/>
    <w:rsid w:val="00376802"/>
    <w:rsid w:val="00376B14"/>
    <w:rsid w:val="0038214D"/>
    <w:rsid w:val="003833DA"/>
    <w:rsid w:val="00384F38"/>
    <w:rsid w:val="00392AD6"/>
    <w:rsid w:val="003A0B8C"/>
    <w:rsid w:val="003A3465"/>
    <w:rsid w:val="003C088D"/>
    <w:rsid w:val="003C374E"/>
    <w:rsid w:val="003C5C98"/>
    <w:rsid w:val="003C5CE3"/>
    <w:rsid w:val="003D0FA8"/>
    <w:rsid w:val="003D4177"/>
    <w:rsid w:val="003D5C76"/>
    <w:rsid w:val="003D5E93"/>
    <w:rsid w:val="003D7E58"/>
    <w:rsid w:val="003F22F0"/>
    <w:rsid w:val="003F3AD5"/>
    <w:rsid w:val="003F4829"/>
    <w:rsid w:val="003F49EF"/>
    <w:rsid w:val="0040114B"/>
    <w:rsid w:val="00403774"/>
    <w:rsid w:val="004063C4"/>
    <w:rsid w:val="00411F45"/>
    <w:rsid w:val="00415936"/>
    <w:rsid w:val="00420557"/>
    <w:rsid w:val="00421752"/>
    <w:rsid w:val="004358AB"/>
    <w:rsid w:val="004368C2"/>
    <w:rsid w:val="00441E1A"/>
    <w:rsid w:val="00444166"/>
    <w:rsid w:val="004446D7"/>
    <w:rsid w:val="00444ABA"/>
    <w:rsid w:val="00445157"/>
    <w:rsid w:val="00450687"/>
    <w:rsid w:val="00450777"/>
    <w:rsid w:val="00455264"/>
    <w:rsid w:val="00455A0F"/>
    <w:rsid w:val="00461162"/>
    <w:rsid w:val="0047310D"/>
    <w:rsid w:val="004736C5"/>
    <w:rsid w:val="004744D1"/>
    <w:rsid w:val="00474E80"/>
    <w:rsid w:val="00476DF8"/>
    <w:rsid w:val="004802DB"/>
    <w:rsid w:val="004813D5"/>
    <w:rsid w:val="00491626"/>
    <w:rsid w:val="00491B6A"/>
    <w:rsid w:val="004936D0"/>
    <w:rsid w:val="004938F0"/>
    <w:rsid w:val="004A2475"/>
    <w:rsid w:val="004A40CC"/>
    <w:rsid w:val="004A4D9D"/>
    <w:rsid w:val="004A5668"/>
    <w:rsid w:val="004A59A9"/>
    <w:rsid w:val="004A76DE"/>
    <w:rsid w:val="004C2324"/>
    <w:rsid w:val="004C286A"/>
    <w:rsid w:val="004C596F"/>
    <w:rsid w:val="004D5126"/>
    <w:rsid w:val="004D5E4E"/>
    <w:rsid w:val="004E6F48"/>
    <w:rsid w:val="004F0B3F"/>
    <w:rsid w:val="004F2C21"/>
    <w:rsid w:val="004F636C"/>
    <w:rsid w:val="00505622"/>
    <w:rsid w:val="0051097A"/>
    <w:rsid w:val="00510D20"/>
    <w:rsid w:val="00513679"/>
    <w:rsid w:val="00520CD4"/>
    <w:rsid w:val="0052758F"/>
    <w:rsid w:val="00534B41"/>
    <w:rsid w:val="0053580C"/>
    <w:rsid w:val="00536D49"/>
    <w:rsid w:val="0053794A"/>
    <w:rsid w:val="00542F70"/>
    <w:rsid w:val="005438B6"/>
    <w:rsid w:val="00552B0E"/>
    <w:rsid w:val="00552DA1"/>
    <w:rsid w:val="00562565"/>
    <w:rsid w:val="00563D06"/>
    <w:rsid w:val="00576342"/>
    <w:rsid w:val="0057696B"/>
    <w:rsid w:val="0058160E"/>
    <w:rsid w:val="00594B46"/>
    <w:rsid w:val="0059733A"/>
    <w:rsid w:val="00597973"/>
    <w:rsid w:val="005A4DE0"/>
    <w:rsid w:val="005A57D7"/>
    <w:rsid w:val="005B075B"/>
    <w:rsid w:val="005B1C89"/>
    <w:rsid w:val="005B3146"/>
    <w:rsid w:val="005B4F66"/>
    <w:rsid w:val="005B7570"/>
    <w:rsid w:val="005B7D2E"/>
    <w:rsid w:val="005C1472"/>
    <w:rsid w:val="005C1E90"/>
    <w:rsid w:val="005C5B55"/>
    <w:rsid w:val="005C656A"/>
    <w:rsid w:val="005E2FD2"/>
    <w:rsid w:val="005E3F44"/>
    <w:rsid w:val="005E75BB"/>
    <w:rsid w:val="005E7A3B"/>
    <w:rsid w:val="005F1E83"/>
    <w:rsid w:val="005F2CD0"/>
    <w:rsid w:val="00600E56"/>
    <w:rsid w:val="00600EFF"/>
    <w:rsid w:val="00606478"/>
    <w:rsid w:val="00606B0D"/>
    <w:rsid w:val="00607EBC"/>
    <w:rsid w:val="0061284F"/>
    <w:rsid w:val="00617576"/>
    <w:rsid w:val="00622A5E"/>
    <w:rsid w:val="00623798"/>
    <w:rsid w:val="00625E0B"/>
    <w:rsid w:val="00627DE1"/>
    <w:rsid w:val="00641E79"/>
    <w:rsid w:val="00646489"/>
    <w:rsid w:val="0065108B"/>
    <w:rsid w:val="006556BF"/>
    <w:rsid w:val="00657E66"/>
    <w:rsid w:val="00661A7D"/>
    <w:rsid w:val="006658AE"/>
    <w:rsid w:val="00670307"/>
    <w:rsid w:val="00670797"/>
    <w:rsid w:val="00676CA5"/>
    <w:rsid w:val="00677466"/>
    <w:rsid w:val="006865E2"/>
    <w:rsid w:val="00692B1A"/>
    <w:rsid w:val="00693927"/>
    <w:rsid w:val="00693BBE"/>
    <w:rsid w:val="006943D7"/>
    <w:rsid w:val="00694CD1"/>
    <w:rsid w:val="006A6DCD"/>
    <w:rsid w:val="006B2297"/>
    <w:rsid w:val="006B54AE"/>
    <w:rsid w:val="006C09A4"/>
    <w:rsid w:val="006C15B0"/>
    <w:rsid w:val="006C215E"/>
    <w:rsid w:val="006C3A17"/>
    <w:rsid w:val="006C4D4A"/>
    <w:rsid w:val="006C5DF3"/>
    <w:rsid w:val="006C727C"/>
    <w:rsid w:val="006D42CB"/>
    <w:rsid w:val="006D551B"/>
    <w:rsid w:val="006D644B"/>
    <w:rsid w:val="006D6B64"/>
    <w:rsid w:val="006E402F"/>
    <w:rsid w:val="006E4135"/>
    <w:rsid w:val="006E4927"/>
    <w:rsid w:val="006E675B"/>
    <w:rsid w:val="006E6A7F"/>
    <w:rsid w:val="006F2072"/>
    <w:rsid w:val="006F321D"/>
    <w:rsid w:val="006F711F"/>
    <w:rsid w:val="007001FA"/>
    <w:rsid w:val="00703098"/>
    <w:rsid w:val="00703AE5"/>
    <w:rsid w:val="00704BD2"/>
    <w:rsid w:val="00712015"/>
    <w:rsid w:val="00712B85"/>
    <w:rsid w:val="00720846"/>
    <w:rsid w:val="00720C4A"/>
    <w:rsid w:val="00721EF9"/>
    <w:rsid w:val="00722954"/>
    <w:rsid w:val="0073070C"/>
    <w:rsid w:val="007401F1"/>
    <w:rsid w:val="00743480"/>
    <w:rsid w:val="00744BF4"/>
    <w:rsid w:val="007467A8"/>
    <w:rsid w:val="00750BCA"/>
    <w:rsid w:val="007535F8"/>
    <w:rsid w:val="0075686D"/>
    <w:rsid w:val="0076534F"/>
    <w:rsid w:val="00773099"/>
    <w:rsid w:val="00773929"/>
    <w:rsid w:val="007774C8"/>
    <w:rsid w:val="00777B4D"/>
    <w:rsid w:val="0078306C"/>
    <w:rsid w:val="007A0871"/>
    <w:rsid w:val="007A3F34"/>
    <w:rsid w:val="007A6825"/>
    <w:rsid w:val="007B1BF6"/>
    <w:rsid w:val="007B3C19"/>
    <w:rsid w:val="007B4C1C"/>
    <w:rsid w:val="007B6CCD"/>
    <w:rsid w:val="007C08DD"/>
    <w:rsid w:val="007C6AA5"/>
    <w:rsid w:val="007C7084"/>
    <w:rsid w:val="007D3795"/>
    <w:rsid w:val="007D39EB"/>
    <w:rsid w:val="007D46AE"/>
    <w:rsid w:val="007D53E4"/>
    <w:rsid w:val="007D5907"/>
    <w:rsid w:val="007E1725"/>
    <w:rsid w:val="007E2CF7"/>
    <w:rsid w:val="007E3B9F"/>
    <w:rsid w:val="007F45F8"/>
    <w:rsid w:val="007F4C05"/>
    <w:rsid w:val="0080125B"/>
    <w:rsid w:val="008012A7"/>
    <w:rsid w:val="00803595"/>
    <w:rsid w:val="00805BFD"/>
    <w:rsid w:val="00812F52"/>
    <w:rsid w:val="008144CB"/>
    <w:rsid w:val="00815C6D"/>
    <w:rsid w:val="00821243"/>
    <w:rsid w:val="00823278"/>
    <w:rsid w:val="008260A9"/>
    <w:rsid w:val="00831630"/>
    <w:rsid w:val="008379F6"/>
    <w:rsid w:val="00840422"/>
    <w:rsid w:val="008444EE"/>
    <w:rsid w:val="0084578D"/>
    <w:rsid w:val="00850976"/>
    <w:rsid w:val="0085431C"/>
    <w:rsid w:val="00857CB5"/>
    <w:rsid w:val="008623B8"/>
    <w:rsid w:val="008657A0"/>
    <w:rsid w:val="00867883"/>
    <w:rsid w:val="00870A26"/>
    <w:rsid w:val="00880896"/>
    <w:rsid w:val="0088162B"/>
    <w:rsid w:val="00882787"/>
    <w:rsid w:val="008873A5"/>
    <w:rsid w:val="008875C8"/>
    <w:rsid w:val="008960A3"/>
    <w:rsid w:val="008A0BF2"/>
    <w:rsid w:val="008A1F8D"/>
    <w:rsid w:val="008A2CF0"/>
    <w:rsid w:val="008A5CD5"/>
    <w:rsid w:val="008C252A"/>
    <w:rsid w:val="008C5CC8"/>
    <w:rsid w:val="008C740B"/>
    <w:rsid w:val="008D3DE9"/>
    <w:rsid w:val="008D3FCE"/>
    <w:rsid w:val="008D5AE9"/>
    <w:rsid w:val="008E1721"/>
    <w:rsid w:val="008E4154"/>
    <w:rsid w:val="008E7F17"/>
    <w:rsid w:val="008F1265"/>
    <w:rsid w:val="008F3239"/>
    <w:rsid w:val="008F6996"/>
    <w:rsid w:val="00900842"/>
    <w:rsid w:val="009028B6"/>
    <w:rsid w:val="00903546"/>
    <w:rsid w:val="00903987"/>
    <w:rsid w:val="00907D9F"/>
    <w:rsid w:val="00910336"/>
    <w:rsid w:val="00911E7A"/>
    <w:rsid w:val="00912156"/>
    <w:rsid w:val="00913641"/>
    <w:rsid w:val="00920E04"/>
    <w:rsid w:val="009211A8"/>
    <w:rsid w:val="00921BB7"/>
    <w:rsid w:val="00922B6D"/>
    <w:rsid w:val="00942E3F"/>
    <w:rsid w:val="00950CD0"/>
    <w:rsid w:val="00953C42"/>
    <w:rsid w:val="00960619"/>
    <w:rsid w:val="00961138"/>
    <w:rsid w:val="00964203"/>
    <w:rsid w:val="009676DD"/>
    <w:rsid w:val="00973617"/>
    <w:rsid w:val="00977DA3"/>
    <w:rsid w:val="009807D7"/>
    <w:rsid w:val="00981829"/>
    <w:rsid w:val="00983D6B"/>
    <w:rsid w:val="00984E4A"/>
    <w:rsid w:val="00986935"/>
    <w:rsid w:val="00993BAC"/>
    <w:rsid w:val="009A1C8B"/>
    <w:rsid w:val="009A565B"/>
    <w:rsid w:val="009B0905"/>
    <w:rsid w:val="009B4846"/>
    <w:rsid w:val="009B7059"/>
    <w:rsid w:val="009C215B"/>
    <w:rsid w:val="009C23FA"/>
    <w:rsid w:val="009C78B9"/>
    <w:rsid w:val="009D1AA2"/>
    <w:rsid w:val="009D7142"/>
    <w:rsid w:val="009E00B3"/>
    <w:rsid w:val="009E2301"/>
    <w:rsid w:val="009E289E"/>
    <w:rsid w:val="009F1273"/>
    <w:rsid w:val="009F1581"/>
    <w:rsid w:val="009F38D2"/>
    <w:rsid w:val="009F6B2E"/>
    <w:rsid w:val="009F7FA4"/>
    <w:rsid w:val="00A0530E"/>
    <w:rsid w:val="00A11F6E"/>
    <w:rsid w:val="00A137FF"/>
    <w:rsid w:val="00A20F95"/>
    <w:rsid w:val="00A26548"/>
    <w:rsid w:val="00A31683"/>
    <w:rsid w:val="00A3523E"/>
    <w:rsid w:val="00A364E3"/>
    <w:rsid w:val="00A371D5"/>
    <w:rsid w:val="00A4303B"/>
    <w:rsid w:val="00A45BE4"/>
    <w:rsid w:val="00A52D6E"/>
    <w:rsid w:val="00A57ED0"/>
    <w:rsid w:val="00A60FC1"/>
    <w:rsid w:val="00A652E3"/>
    <w:rsid w:val="00A67E34"/>
    <w:rsid w:val="00A706B5"/>
    <w:rsid w:val="00A72FE9"/>
    <w:rsid w:val="00A73F0D"/>
    <w:rsid w:val="00A81285"/>
    <w:rsid w:val="00A91B13"/>
    <w:rsid w:val="00AA3D6C"/>
    <w:rsid w:val="00AA55FC"/>
    <w:rsid w:val="00AB197B"/>
    <w:rsid w:val="00AB2E95"/>
    <w:rsid w:val="00AB542C"/>
    <w:rsid w:val="00AB5AAD"/>
    <w:rsid w:val="00AC1190"/>
    <w:rsid w:val="00AC1DB9"/>
    <w:rsid w:val="00AD379E"/>
    <w:rsid w:val="00AD4796"/>
    <w:rsid w:val="00AE4821"/>
    <w:rsid w:val="00AE6667"/>
    <w:rsid w:val="00AF2325"/>
    <w:rsid w:val="00B00C35"/>
    <w:rsid w:val="00B02EE3"/>
    <w:rsid w:val="00B054F2"/>
    <w:rsid w:val="00B140B0"/>
    <w:rsid w:val="00B155D9"/>
    <w:rsid w:val="00B2252E"/>
    <w:rsid w:val="00B2293B"/>
    <w:rsid w:val="00B240D4"/>
    <w:rsid w:val="00B25311"/>
    <w:rsid w:val="00B25346"/>
    <w:rsid w:val="00B25CF3"/>
    <w:rsid w:val="00B3114E"/>
    <w:rsid w:val="00B35E42"/>
    <w:rsid w:val="00B37DA5"/>
    <w:rsid w:val="00B4127A"/>
    <w:rsid w:val="00B43A37"/>
    <w:rsid w:val="00B47BED"/>
    <w:rsid w:val="00B50435"/>
    <w:rsid w:val="00B53399"/>
    <w:rsid w:val="00B53947"/>
    <w:rsid w:val="00B60845"/>
    <w:rsid w:val="00B63CE2"/>
    <w:rsid w:val="00B7193E"/>
    <w:rsid w:val="00B7205B"/>
    <w:rsid w:val="00B72B71"/>
    <w:rsid w:val="00B8613A"/>
    <w:rsid w:val="00B92AFB"/>
    <w:rsid w:val="00B955A5"/>
    <w:rsid w:val="00B96132"/>
    <w:rsid w:val="00BA7CE3"/>
    <w:rsid w:val="00BB0AE6"/>
    <w:rsid w:val="00BB0BC0"/>
    <w:rsid w:val="00BB3192"/>
    <w:rsid w:val="00BB361B"/>
    <w:rsid w:val="00BB7447"/>
    <w:rsid w:val="00BC081F"/>
    <w:rsid w:val="00BC2E26"/>
    <w:rsid w:val="00BC7720"/>
    <w:rsid w:val="00BE1624"/>
    <w:rsid w:val="00BE191A"/>
    <w:rsid w:val="00BE5B8B"/>
    <w:rsid w:val="00BF146B"/>
    <w:rsid w:val="00BF1EA8"/>
    <w:rsid w:val="00BF235A"/>
    <w:rsid w:val="00BF310B"/>
    <w:rsid w:val="00BF6AEE"/>
    <w:rsid w:val="00C00D63"/>
    <w:rsid w:val="00C079A4"/>
    <w:rsid w:val="00C10B0A"/>
    <w:rsid w:val="00C10C33"/>
    <w:rsid w:val="00C11117"/>
    <w:rsid w:val="00C25403"/>
    <w:rsid w:val="00C25C07"/>
    <w:rsid w:val="00C25DB5"/>
    <w:rsid w:val="00C26C0A"/>
    <w:rsid w:val="00C30268"/>
    <w:rsid w:val="00C30C61"/>
    <w:rsid w:val="00C33B58"/>
    <w:rsid w:val="00C45742"/>
    <w:rsid w:val="00C46973"/>
    <w:rsid w:val="00C51747"/>
    <w:rsid w:val="00C6156B"/>
    <w:rsid w:val="00C62C44"/>
    <w:rsid w:val="00C64BBB"/>
    <w:rsid w:val="00C71BE0"/>
    <w:rsid w:val="00C71EB3"/>
    <w:rsid w:val="00C76BAE"/>
    <w:rsid w:val="00C76D5F"/>
    <w:rsid w:val="00C80D33"/>
    <w:rsid w:val="00C83B3C"/>
    <w:rsid w:val="00C90435"/>
    <w:rsid w:val="00CA1AA2"/>
    <w:rsid w:val="00CA4D38"/>
    <w:rsid w:val="00CB04F7"/>
    <w:rsid w:val="00CC2A1B"/>
    <w:rsid w:val="00CC7E06"/>
    <w:rsid w:val="00CD073F"/>
    <w:rsid w:val="00CD29DC"/>
    <w:rsid w:val="00CD62A7"/>
    <w:rsid w:val="00CD6AF6"/>
    <w:rsid w:val="00CE4E19"/>
    <w:rsid w:val="00CE556C"/>
    <w:rsid w:val="00CF0AF4"/>
    <w:rsid w:val="00CF2127"/>
    <w:rsid w:val="00CF7A3E"/>
    <w:rsid w:val="00D071FA"/>
    <w:rsid w:val="00D103A2"/>
    <w:rsid w:val="00D250BC"/>
    <w:rsid w:val="00D33253"/>
    <w:rsid w:val="00D369FE"/>
    <w:rsid w:val="00D52A37"/>
    <w:rsid w:val="00D53869"/>
    <w:rsid w:val="00D56094"/>
    <w:rsid w:val="00D62E86"/>
    <w:rsid w:val="00D67BDA"/>
    <w:rsid w:val="00D67C76"/>
    <w:rsid w:val="00D67ECB"/>
    <w:rsid w:val="00D802F9"/>
    <w:rsid w:val="00D8391B"/>
    <w:rsid w:val="00D848AC"/>
    <w:rsid w:val="00D87965"/>
    <w:rsid w:val="00D93742"/>
    <w:rsid w:val="00DB2BF3"/>
    <w:rsid w:val="00DB70F5"/>
    <w:rsid w:val="00DB7F3A"/>
    <w:rsid w:val="00DC2298"/>
    <w:rsid w:val="00DC74B4"/>
    <w:rsid w:val="00DD0AFB"/>
    <w:rsid w:val="00DD4749"/>
    <w:rsid w:val="00DD6E4D"/>
    <w:rsid w:val="00DE1823"/>
    <w:rsid w:val="00DE357A"/>
    <w:rsid w:val="00DF0180"/>
    <w:rsid w:val="00DF4191"/>
    <w:rsid w:val="00DF4572"/>
    <w:rsid w:val="00DF4805"/>
    <w:rsid w:val="00DF6B79"/>
    <w:rsid w:val="00DF7266"/>
    <w:rsid w:val="00DF7DB1"/>
    <w:rsid w:val="00E02B70"/>
    <w:rsid w:val="00E036D0"/>
    <w:rsid w:val="00E03EFB"/>
    <w:rsid w:val="00E04ABC"/>
    <w:rsid w:val="00E04C49"/>
    <w:rsid w:val="00E069DE"/>
    <w:rsid w:val="00E10BDF"/>
    <w:rsid w:val="00E120FC"/>
    <w:rsid w:val="00E15C4A"/>
    <w:rsid w:val="00E16AED"/>
    <w:rsid w:val="00E20200"/>
    <w:rsid w:val="00E22C11"/>
    <w:rsid w:val="00E22D64"/>
    <w:rsid w:val="00E3168F"/>
    <w:rsid w:val="00E32DED"/>
    <w:rsid w:val="00E3573A"/>
    <w:rsid w:val="00E4217E"/>
    <w:rsid w:val="00E52B0C"/>
    <w:rsid w:val="00E6469E"/>
    <w:rsid w:val="00E81D13"/>
    <w:rsid w:val="00E825E6"/>
    <w:rsid w:val="00E82AFA"/>
    <w:rsid w:val="00E82D65"/>
    <w:rsid w:val="00E91AFD"/>
    <w:rsid w:val="00E92AA1"/>
    <w:rsid w:val="00E939D6"/>
    <w:rsid w:val="00EA4A93"/>
    <w:rsid w:val="00EA67EF"/>
    <w:rsid w:val="00EB1AA4"/>
    <w:rsid w:val="00EC315E"/>
    <w:rsid w:val="00EC4529"/>
    <w:rsid w:val="00ED05DC"/>
    <w:rsid w:val="00ED3242"/>
    <w:rsid w:val="00ED7C58"/>
    <w:rsid w:val="00EE0183"/>
    <w:rsid w:val="00EE3A5E"/>
    <w:rsid w:val="00EE5D39"/>
    <w:rsid w:val="00EE63DF"/>
    <w:rsid w:val="00EE72E7"/>
    <w:rsid w:val="00EF2134"/>
    <w:rsid w:val="00EF31CC"/>
    <w:rsid w:val="00EF537C"/>
    <w:rsid w:val="00EF6611"/>
    <w:rsid w:val="00F0103B"/>
    <w:rsid w:val="00F05C17"/>
    <w:rsid w:val="00F06087"/>
    <w:rsid w:val="00F0736B"/>
    <w:rsid w:val="00F105C2"/>
    <w:rsid w:val="00F105C7"/>
    <w:rsid w:val="00F10ABC"/>
    <w:rsid w:val="00F12F69"/>
    <w:rsid w:val="00F146C2"/>
    <w:rsid w:val="00F36174"/>
    <w:rsid w:val="00F41758"/>
    <w:rsid w:val="00F41F14"/>
    <w:rsid w:val="00F452A6"/>
    <w:rsid w:val="00F517BD"/>
    <w:rsid w:val="00F52A43"/>
    <w:rsid w:val="00F55EDE"/>
    <w:rsid w:val="00F5697C"/>
    <w:rsid w:val="00F57710"/>
    <w:rsid w:val="00F57D43"/>
    <w:rsid w:val="00F60E4D"/>
    <w:rsid w:val="00F61499"/>
    <w:rsid w:val="00F61D61"/>
    <w:rsid w:val="00F7341A"/>
    <w:rsid w:val="00F7375F"/>
    <w:rsid w:val="00F80FF6"/>
    <w:rsid w:val="00F8320D"/>
    <w:rsid w:val="00F91199"/>
    <w:rsid w:val="00F9289A"/>
    <w:rsid w:val="00F92A08"/>
    <w:rsid w:val="00F92C76"/>
    <w:rsid w:val="00F9669F"/>
    <w:rsid w:val="00F97345"/>
    <w:rsid w:val="00F9795B"/>
    <w:rsid w:val="00F97C88"/>
    <w:rsid w:val="00FA6EED"/>
    <w:rsid w:val="00FB5F44"/>
    <w:rsid w:val="00FD4141"/>
    <w:rsid w:val="00FD64F0"/>
    <w:rsid w:val="00FE0D92"/>
    <w:rsid w:val="00FE2756"/>
    <w:rsid w:val="00FE3977"/>
    <w:rsid w:val="00FE59D1"/>
    <w:rsid w:val="00FE5DAE"/>
    <w:rsid w:val="00FF356B"/>
    <w:rsid w:val="00FF35E7"/>
    <w:rsid w:val="00FF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CF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740B"/>
    <w:pPr>
      <w:keepNext/>
      <w:suppressAutoHyphens/>
      <w:snapToGrid w:val="0"/>
      <w:spacing w:after="0" w:line="240" w:lineRule="auto"/>
      <w:jc w:val="center"/>
      <w:outlineLvl w:val="0"/>
    </w:pPr>
    <w:rPr>
      <w:rFonts w:ascii="Arial" w:eastAsia="Times New Roman" w:hAnsi="Arial" w:cs="Trebuchet MS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079A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740B"/>
    <w:rPr>
      <w:rFonts w:ascii="Arial" w:hAnsi="Arial" w:cs="Trebuchet MS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079A4"/>
    <w:rPr>
      <w:rFonts w:ascii="Cambria" w:hAnsi="Cambria" w:cs="Times New Roman"/>
      <w:color w:val="243F60"/>
    </w:rPr>
  </w:style>
  <w:style w:type="paragraph" w:styleId="Header">
    <w:name w:val="header"/>
    <w:basedOn w:val="Normal"/>
    <w:link w:val="HeaderChar"/>
    <w:uiPriority w:val="99"/>
    <w:semiHidden/>
    <w:rsid w:val="00EC4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C452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C4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C4529"/>
    <w:rPr>
      <w:rFonts w:cs="Times New Roman"/>
    </w:rPr>
  </w:style>
  <w:style w:type="character" w:styleId="PageNumber">
    <w:name w:val="page number"/>
    <w:basedOn w:val="DefaultParagraphFont"/>
    <w:uiPriority w:val="99"/>
    <w:rsid w:val="00343DE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4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3D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72F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A72FE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A72FE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A4D9D"/>
    <w:pPr>
      <w:ind w:left="720"/>
      <w:contextualSpacing/>
    </w:pPr>
  </w:style>
  <w:style w:type="character" w:customStyle="1" w:styleId="Formularznormalny">
    <w:name w:val="Formularz normalny"/>
    <w:basedOn w:val="DefaultParagraphFont"/>
    <w:uiPriority w:val="99"/>
    <w:rsid w:val="004A4D9D"/>
    <w:rPr>
      <w:rFonts w:ascii="Times New Roman" w:hAnsi="Times New Roman" w:cs="Times New Roman"/>
      <w:color w:val="000000"/>
      <w:sz w:val="24"/>
      <w:u w:val="none"/>
    </w:rPr>
  </w:style>
  <w:style w:type="paragraph" w:customStyle="1" w:styleId="Default">
    <w:name w:val="Default"/>
    <w:uiPriority w:val="99"/>
    <w:rsid w:val="00294C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irmaname">
    <w:name w:val="firmaname"/>
    <w:basedOn w:val="Normal"/>
    <w:uiPriority w:val="99"/>
    <w:rsid w:val="008C74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Web">
    <w:name w:val="Normal (Web)"/>
    <w:basedOn w:val="Normal"/>
    <w:uiPriority w:val="99"/>
    <w:rsid w:val="000C3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aption1">
    <w:name w:val="caption1"/>
    <w:basedOn w:val="Normal"/>
    <w:uiPriority w:val="99"/>
    <w:rsid w:val="00AF2325"/>
    <w:pPr>
      <w:spacing w:before="120" w:after="120" w:line="240" w:lineRule="auto"/>
    </w:pPr>
    <w:rPr>
      <w:rFonts w:ascii="Times New Roman" w:hAnsi="Times New Roman"/>
      <w:i/>
      <w:iCs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07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7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07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7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07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1134</Words>
  <Characters>6805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SEMINARIUM</dc:title>
  <dc:subject/>
  <dc:creator>dorosz</dc:creator>
  <cp:keywords/>
  <dc:description/>
  <cp:lastModifiedBy>agapek</cp:lastModifiedBy>
  <cp:revision>2</cp:revision>
  <cp:lastPrinted>2013-04-26T09:17:00Z</cp:lastPrinted>
  <dcterms:created xsi:type="dcterms:W3CDTF">2013-05-21T06:35:00Z</dcterms:created>
  <dcterms:modified xsi:type="dcterms:W3CDTF">2013-05-21T06:35:00Z</dcterms:modified>
</cp:coreProperties>
</file>