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1FC" w:rsidRPr="006B398E" w:rsidRDefault="000A41FC" w:rsidP="00912247">
      <w:pPr>
        <w:jc w:val="right"/>
        <w:rPr>
          <w:rFonts w:ascii="Times New Roman" w:hAnsi="Times New Roman"/>
        </w:rPr>
      </w:pPr>
      <w:r w:rsidRPr="006B398E">
        <w:rPr>
          <w:rFonts w:ascii="Times New Roman" w:hAnsi="Times New Roman"/>
        </w:rPr>
        <w:t xml:space="preserve"> ………………., dnia …………….2014r.</w:t>
      </w:r>
    </w:p>
    <w:p w:rsidR="000A41FC" w:rsidRPr="006B398E" w:rsidRDefault="000A41FC" w:rsidP="0059699B">
      <w:pPr>
        <w:rPr>
          <w:rFonts w:ascii="Times New Roman" w:hAnsi="Times New Roman"/>
        </w:rPr>
      </w:pPr>
      <w:r w:rsidRPr="006B398E">
        <w:rPr>
          <w:rFonts w:ascii="Times New Roman" w:hAnsi="Times New Roman"/>
        </w:rPr>
        <w:t>…………………………………</w:t>
      </w:r>
      <w:r>
        <w:rPr>
          <w:rFonts w:ascii="Times New Roman" w:hAnsi="Times New Roman"/>
        </w:rPr>
        <w:t>..</w:t>
      </w:r>
    </w:p>
    <w:p w:rsidR="000A41FC" w:rsidRPr="006B398E" w:rsidRDefault="000A41FC" w:rsidP="0059699B">
      <w:pPr>
        <w:rPr>
          <w:rFonts w:ascii="Times New Roman" w:hAnsi="Times New Roman"/>
        </w:rPr>
      </w:pPr>
      <w:r w:rsidRPr="006B398E">
        <w:rPr>
          <w:rFonts w:ascii="Times New Roman" w:hAnsi="Times New Roman"/>
        </w:rPr>
        <w:t>…………………………………</w:t>
      </w:r>
      <w:r>
        <w:rPr>
          <w:rFonts w:ascii="Times New Roman" w:hAnsi="Times New Roman"/>
        </w:rPr>
        <w:t>..</w:t>
      </w:r>
    </w:p>
    <w:p w:rsidR="000A41FC" w:rsidRDefault="000A41FC" w:rsidP="0059699B">
      <w:pPr>
        <w:rPr>
          <w:rFonts w:ascii="Times New Roman" w:hAnsi="Times New Roman"/>
        </w:rPr>
      </w:pPr>
      <w:r w:rsidRPr="006B398E">
        <w:rPr>
          <w:rFonts w:ascii="Times New Roman" w:hAnsi="Times New Roman"/>
        </w:rPr>
        <w:t>…………………………………</w:t>
      </w:r>
      <w:r>
        <w:rPr>
          <w:rFonts w:ascii="Times New Roman" w:hAnsi="Times New Roman"/>
        </w:rPr>
        <w:t>..</w:t>
      </w:r>
    </w:p>
    <w:p w:rsidR="000A41FC" w:rsidRDefault="000A41FC" w:rsidP="00DA39D4">
      <w:pPr>
        <w:jc w:val="center"/>
        <w:rPr>
          <w:rFonts w:ascii="Times New Roman" w:hAnsi="Times New Roman"/>
        </w:rPr>
      </w:pPr>
      <w:r w:rsidRPr="006B398E">
        <w:rPr>
          <w:rFonts w:ascii="Times New Roman" w:hAnsi="Times New Roman"/>
        </w:rPr>
        <w:t>OŚWIADCZENIE</w:t>
      </w:r>
    </w:p>
    <w:p w:rsidR="000A41FC" w:rsidRPr="006B398E" w:rsidRDefault="000A41FC" w:rsidP="00DA39D4">
      <w:pPr>
        <w:jc w:val="center"/>
        <w:rPr>
          <w:rFonts w:ascii="Times New Roman" w:hAnsi="Times New Roman"/>
        </w:rPr>
      </w:pPr>
    </w:p>
    <w:p w:rsidR="000A41FC" w:rsidRPr="006B398E" w:rsidRDefault="000A41FC" w:rsidP="005E23CB">
      <w:pPr>
        <w:jc w:val="both"/>
        <w:rPr>
          <w:rFonts w:ascii="Times New Roman" w:hAnsi="Times New Roman"/>
        </w:rPr>
      </w:pPr>
      <w:r w:rsidRPr="006B398E">
        <w:rPr>
          <w:rFonts w:ascii="Times New Roman" w:hAnsi="Times New Roman"/>
        </w:rPr>
        <w:t xml:space="preserve">Ja niżej podpisany oświadczam, że jestem właścicielem terenu </w:t>
      </w:r>
      <w:r>
        <w:rPr>
          <w:rFonts w:ascii="Times New Roman" w:hAnsi="Times New Roman"/>
        </w:rPr>
        <w:t>położonego w: ………………………</w:t>
      </w:r>
    </w:p>
    <w:p w:rsidR="000A41FC" w:rsidRPr="006B398E" w:rsidRDefault="000A41FC" w:rsidP="005E23C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  <w:r w:rsidRPr="006B398E">
        <w:rPr>
          <w:rFonts w:ascii="Times New Roman" w:hAnsi="Times New Roman"/>
        </w:rPr>
        <w:t xml:space="preserve"> przy ul. ………………………………………</w:t>
      </w:r>
      <w:r>
        <w:rPr>
          <w:rFonts w:ascii="Times New Roman" w:hAnsi="Times New Roman"/>
        </w:rPr>
        <w:t>……….....</w:t>
      </w:r>
      <w:r w:rsidRPr="006B39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,stanowiącego działkę / działki o numerach …………………………………………………………..z obrębu :</w:t>
      </w:r>
      <w:r w:rsidRPr="006B398E">
        <w:rPr>
          <w:rFonts w:ascii="Times New Roman" w:hAnsi="Times New Roman"/>
        </w:rPr>
        <w:t xml:space="preserve"> ……………………………………………………..oznaczonych w </w:t>
      </w:r>
      <w:r>
        <w:rPr>
          <w:rFonts w:ascii="Times New Roman" w:hAnsi="Times New Roman"/>
        </w:rPr>
        <w:t>księdze (księgach) wieczystej (wieczystych</w:t>
      </w:r>
      <w:r w:rsidRPr="006B398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  <w:r w:rsidRPr="006B398E">
        <w:rPr>
          <w:rFonts w:ascii="Times New Roman" w:hAnsi="Times New Roman"/>
        </w:rPr>
        <w:t>KW …</w:t>
      </w:r>
      <w:r>
        <w:rPr>
          <w:rFonts w:ascii="Times New Roman" w:hAnsi="Times New Roman"/>
        </w:rPr>
        <w:t>…..</w:t>
      </w:r>
      <w:r w:rsidRPr="006B398E">
        <w:rPr>
          <w:rFonts w:ascii="Times New Roman" w:hAnsi="Times New Roman"/>
        </w:rPr>
        <w:t>………………………………</w:t>
      </w:r>
      <w:r>
        <w:rPr>
          <w:rFonts w:ascii="Times New Roman" w:hAnsi="Times New Roman"/>
        </w:rPr>
        <w:t>………………............................</w:t>
      </w:r>
    </w:p>
    <w:p w:rsidR="000A41FC" w:rsidRPr="006B398E" w:rsidRDefault="000A41FC" w:rsidP="005E23CB">
      <w:pPr>
        <w:jc w:val="both"/>
        <w:rPr>
          <w:rFonts w:ascii="Times New Roman" w:hAnsi="Times New Roman"/>
        </w:rPr>
      </w:pPr>
      <w:r w:rsidRPr="006B398E">
        <w:rPr>
          <w:rFonts w:ascii="Times New Roman" w:hAnsi="Times New Roman"/>
        </w:rPr>
        <w:t xml:space="preserve">Jednocześnie oświadczam, </w:t>
      </w:r>
      <w:r>
        <w:rPr>
          <w:rFonts w:ascii="Times New Roman" w:hAnsi="Times New Roman"/>
        </w:rPr>
        <w:t>że</w:t>
      </w:r>
      <w:r w:rsidRPr="006B398E">
        <w:rPr>
          <w:rFonts w:ascii="Times New Roman" w:hAnsi="Times New Roman"/>
        </w:rPr>
        <w:t xml:space="preserve"> zapoznałem się z regulaminem konkursu </w:t>
      </w:r>
      <w:r>
        <w:rPr>
          <w:rFonts w:ascii="Times New Roman" w:hAnsi="Times New Roman"/>
        </w:rPr>
        <w:t>„</w:t>
      </w:r>
      <w:r w:rsidRPr="006B398E">
        <w:rPr>
          <w:rFonts w:ascii="Times New Roman" w:hAnsi="Times New Roman"/>
        </w:rPr>
        <w:t>Grunt na Medal 2014</w:t>
      </w:r>
      <w:r>
        <w:rPr>
          <w:rFonts w:ascii="Times New Roman" w:hAnsi="Times New Roman"/>
        </w:rPr>
        <w:t>”</w:t>
      </w:r>
      <w:r w:rsidRPr="006B398E">
        <w:rPr>
          <w:rFonts w:ascii="Times New Roman" w:hAnsi="Times New Roman"/>
        </w:rPr>
        <w:t xml:space="preserve"> oraz </w:t>
      </w:r>
      <w:r>
        <w:rPr>
          <w:rFonts w:ascii="Times New Roman" w:hAnsi="Times New Roman"/>
        </w:rPr>
        <w:t xml:space="preserve">, </w:t>
      </w:r>
      <w:r w:rsidRPr="006B398E">
        <w:rPr>
          <w:rFonts w:ascii="Times New Roman" w:hAnsi="Times New Roman"/>
        </w:rPr>
        <w:t>że urucho</w:t>
      </w:r>
      <w:r>
        <w:rPr>
          <w:rFonts w:ascii="Times New Roman" w:hAnsi="Times New Roman"/>
        </w:rPr>
        <w:t xml:space="preserve">mię procedurę zbycia ww. terenu </w:t>
      </w:r>
      <w:r w:rsidRPr="006B398E">
        <w:rPr>
          <w:rFonts w:ascii="Times New Roman" w:hAnsi="Times New Roman"/>
        </w:rPr>
        <w:t>w przypadku pojawienia się kontrahenta – inwestora wyrażającego gotowość nabycia. Cena powyżej wymienionego gruntu pozostaje do negocjacji.</w:t>
      </w:r>
    </w:p>
    <w:p w:rsidR="000A41FC" w:rsidRPr="006B398E" w:rsidRDefault="000A41FC" w:rsidP="005E23CB">
      <w:pPr>
        <w:jc w:val="both"/>
        <w:rPr>
          <w:rFonts w:ascii="Times New Roman" w:hAnsi="Times New Roman"/>
        </w:rPr>
      </w:pPr>
    </w:p>
    <w:p w:rsidR="000A41FC" w:rsidRDefault="000A41FC" w:rsidP="005E23CB">
      <w:pPr>
        <w:jc w:val="both"/>
        <w:rPr>
          <w:rFonts w:ascii="Times New Roman" w:hAnsi="Times New Roman"/>
        </w:rPr>
      </w:pPr>
      <w:r w:rsidRPr="006B398E">
        <w:rPr>
          <w:rFonts w:ascii="Times New Roman" w:hAnsi="Times New Roman"/>
        </w:rPr>
        <w:t>Zgadzam się jednocześnie na p</w:t>
      </w:r>
      <w:r>
        <w:rPr>
          <w:rFonts w:ascii="Times New Roman" w:hAnsi="Times New Roman"/>
        </w:rPr>
        <w:t>rowadzenie przez Urząd Miasta (</w:t>
      </w:r>
      <w:r w:rsidRPr="006B398E">
        <w:rPr>
          <w:rFonts w:ascii="Times New Roman" w:hAnsi="Times New Roman"/>
        </w:rPr>
        <w:t xml:space="preserve">Gminy, Starostwo) </w:t>
      </w:r>
      <w:r>
        <w:rPr>
          <w:rFonts w:ascii="Times New Roman" w:hAnsi="Times New Roman"/>
        </w:rPr>
        <w:t>……………….</w:t>
      </w:r>
    </w:p>
    <w:p w:rsidR="000A41FC" w:rsidRPr="006B398E" w:rsidRDefault="000A41FC" w:rsidP="005E23CB">
      <w:pPr>
        <w:jc w:val="both"/>
        <w:rPr>
          <w:rFonts w:ascii="Times New Roman" w:hAnsi="Times New Roman"/>
        </w:rPr>
      </w:pPr>
      <w:r w:rsidRPr="006B398E">
        <w:rPr>
          <w:rFonts w:ascii="Times New Roman" w:hAnsi="Times New Roman"/>
        </w:rPr>
        <w:t>…………………………………… działań zmierzających do po</w:t>
      </w:r>
      <w:r>
        <w:rPr>
          <w:rFonts w:ascii="Times New Roman" w:hAnsi="Times New Roman"/>
        </w:rPr>
        <w:t>zyskania inwestora na ww. teren.</w:t>
      </w:r>
    </w:p>
    <w:p w:rsidR="000A41FC" w:rsidRPr="006B398E" w:rsidRDefault="000A41FC" w:rsidP="005E23CB">
      <w:pPr>
        <w:jc w:val="both"/>
        <w:rPr>
          <w:rFonts w:ascii="Times New Roman" w:hAnsi="Times New Roman"/>
        </w:rPr>
      </w:pPr>
    </w:p>
    <w:p w:rsidR="000A41FC" w:rsidRPr="006B398E" w:rsidRDefault="000A41FC" w:rsidP="005E23CB">
      <w:pPr>
        <w:jc w:val="both"/>
        <w:rPr>
          <w:rFonts w:ascii="Times New Roman" w:hAnsi="Times New Roman"/>
        </w:rPr>
      </w:pPr>
      <w:r w:rsidRPr="006B398E">
        <w:rPr>
          <w:rFonts w:ascii="Times New Roman" w:hAnsi="Times New Roman"/>
        </w:rPr>
        <w:t>Niniejsze oświadczenie będzie wykorzystane do udziału w ramach szóstej edycji ogólnopolskiego konkursu „Grunt na Medal 2014”</w:t>
      </w:r>
      <w:r>
        <w:rPr>
          <w:rFonts w:ascii="Times New Roman" w:hAnsi="Times New Roman"/>
        </w:rPr>
        <w:t>.</w:t>
      </w:r>
    </w:p>
    <w:p w:rsidR="000A41FC" w:rsidRDefault="000A41FC" w:rsidP="007933F1">
      <w:pPr>
        <w:rPr>
          <w:rStyle w:val="Emphasis"/>
          <w:rFonts w:ascii="Times New Roman" w:hAnsi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</w:pPr>
      <w:r w:rsidRPr="006B398E">
        <w:rPr>
          <w:rStyle w:val="Emphasis"/>
          <w:rFonts w:ascii="Times New Roman" w:hAnsi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  <w:t xml:space="preserve">Wyrażam zgodę na przetwarzanie moich danych osobowych zawartych w mojej ofercie </w:t>
      </w:r>
      <w:r>
        <w:rPr>
          <w:rStyle w:val="Emphasis"/>
          <w:rFonts w:ascii="Times New Roman" w:hAnsi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  <w:t xml:space="preserve">na potrzeby ogólnopolskiego konkursu „Grunt na Medal 2014” </w:t>
      </w:r>
      <w:r w:rsidRPr="006B398E">
        <w:rPr>
          <w:rStyle w:val="Emphasis"/>
          <w:rFonts w:ascii="Times New Roman" w:hAnsi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  <w:t xml:space="preserve"> (zgodnie z Ustawą z dnia 29.08.1997 roku o Ochronie Danych Osobowych; tekst jednolity: Dz. U. z 2002r. Nr 101, poz. 926 ze zm.).</w:t>
      </w:r>
    </w:p>
    <w:p w:rsidR="000A41FC" w:rsidRPr="006B398E" w:rsidRDefault="000A41FC" w:rsidP="007933F1">
      <w:pPr>
        <w:rPr>
          <w:rStyle w:val="Emphasis"/>
          <w:rFonts w:ascii="Times New Roman" w:hAnsi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</w:pPr>
    </w:p>
    <w:p w:rsidR="000A41FC" w:rsidRPr="006B398E" w:rsidRDefault="000A41FC" w:rsidP="009A184A">
      <w:pPr>
        <w:jc w:val="right"/>
        <w:rPr>
          <w:rFonts w:ascii="Times New Roman" w:hAnsi="Times New Roman"/>
        </w:rPr>
      </w:pPr>
      <w:r w:rsidRPr="006B398E">
        <w:rPr>
          <w:rFonts w:ascii="Times New Roman" w:hAnsi="Times New Roman"/>
        </w:rPr>
        <w:t>………………………………</w:t>
      </w:r>
    </w:p>
    <w:p w:rsidR="000A41FC" w:rsidRDefault="000A41FC" w:rsidP="007933F1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(podpis osoby uprawnionej</w:t>
      </w:r>
      <w:r w:rsidRPr="006B398E">
        <w:rPr>
          <w:rFonts w:ascii="Times New Roman" w:hAnsi="Times New Roman"/>
        </w:rPr>
        <w:t xml:space="preserve">)      </w:t>
      </w:r>
    </w:p>
    <w:p w:rsidR="000A41FC" w:rsidRPr="006B398E" w:rsidRDefault="000A41FC" w:rsidP="007933F1">
      <w:pPr>
        <w:jc w:val="right"/>
        <w:rPr>
          <w:rFonts w:ascii="Times New Roman" w:hAnsi="Times New Roman"/>
        </w:rPr>
      </w:pPr>
    </w:p>
    <w:sectPr w:rsidR="000A41FC" w:rsidRPr="006B398E" w:rsidSect="001D51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709" w:left="1417" w:header="17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1FC" w:rsidRDefault="000A41FC" w:rsidP="00756B9D">
      <w:pPr>
        <w:spacing w:after="0" w:line="240" w:lineRule="auto"/>
      </w:pPr>
      <w:r>
        <w:separator/>
      </w:r>
    </w:p>
  </w:endnote>
  <w:endnote w:type="continuationSeparator" w:id="0">
    <w:p w:rsidR="000A41FC" w:rsidRDefault="000A41FC" w:rsidP="0075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1FC" w:rsidRDefault="000A41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3146"/>
      <w:gridCol w:w="3021"/>
      <w:gridCol w:w="3121"/>
    </w:tblGrid>
    <w:tr w:rsidR="000A41FC" w:rsidRPr="00C60DF5" w:rsidTr="005307C7">
      <w:trPr>
        <w:trHeight w:val="388"/>
      </w:trPr>
      <w:tc>
        <w:tcPr>
          <w:tcW w:w="3290" w:type="dxa"/>
        </w:tcPr>
        <w:p w:rsidR="000A41FC" w:rsidRPr="00C60DF5" w:rsidRDefault="000A41FC" w:rsidP="005307C7">
          <w:r w:rsidRPr="00C60DF5">
            <w:t>Patronat honorowy</w:t>
          </w:r>
        </w:p>
      </w:tc>
      <w:tc>
        <w:tcPr>
          <w:tcW w:w="3291" w:type="dxa"/>
        </w:tcPr>
        <w:p w:rsidR="000A41FC" w:rsidRPr="00C60DF5" w:rsidRDefault="000A41FC" w:rsidP="005307C7">
          <w:pPr>
            <w:jc w:val="center"/>
          </w:pPr>
          <w:r w:rsidRPr="00C60DF5">
            <w:t>Patronat honorowy</w:t>
          </w:r>
        </w:p>
      </w:tc>
      <w:tc>
        <w:tcPr>
          <w:tcW w:w="3320" w:type="dxa"/>
        </w:tcPr>
        <w:p w:rsidR="000A41FC" w:rsidRPr="00C60DF5" w:rsidRDefault="000A41FC" w:rsidP="005307C7">
          <w:pPr>
            <w:jc w:val="right"/>
          </w:pPr>
          <w:r w:rsidRPr="00C60DF5">
            <w:t>Patron medialny</w:t>
          </w:r>
        </w:p>
      </w:tc>
    </w:tr>
    <w:tr w:rsidR="000A41FC" w:rsidRPr="00C60DF5" w:rsidTr="005307C7">
      <w:trPr>
        <w:trHeight w:val="1110"/>
      </w:trPr>
      <w:tc>
        <w:tcPr>
          <w:tcW w:w="3290" w:type="dxa"/>
        </w:tcPr>
        <w:p w:rsidR="000A41FC" w:rsidRPr="00C60DF5" w:rsidRDefault="000A41FC" w:rsidP="005307C7">
          <w:r w:rsidRPr="00C60DF5"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7" o:spid="_x0000_i1030" type="#_x0000_t75" style="width:99.75pt;height:52.5pt;visibility:visible">
                <v:imagedata r:id="rId1" o:title=""/>
              </v:shape>
            </w:pict>
          </w:r>
        </w:p>
      </w:tc>
      <w:tc>
        <w:tcPr>
          <w:tcW w:w="3291" w:type="dxa"/>
        </w:tcPr>
        <w:p w:rsidR="000A41FC" w:rsidRPr="00C60DF5" w:rsidRDefault="000A41FC" w:rsidP="005307C7">
          <w:pPr>
            <w:jc w:val="center"/>
          </w:pPr>
          <w:r w:rsidRPr="00C60DF5">
            <w:rPr>
              <w:noProof/>
              <w:lang w:eastAsia="pl-PL"/>
            </w:rPr>
            <w:pict>
              <v:shape id="Obraz 26" o:spid="_x0000_i1031" type="#_x0000_t75" style="width:52.5pt;height:53.25pt;visibility:visible">
                <v:imagedata r:id="rId2" o:title=""/>
              </v:shape>
            </w:pict>
          </w:r>
        </w:p>
      </w:tc>
      <w:tc>
        <w:tcPr>
          <w:tcW w:w="3320" w:type="dxa"/>
        </w:tcPr>
        <w:p w:rsidR="000A41FC" w:rsidRPr="00C60DF5" w:rsidRDefault="000A41FC" w:rsidP="005307C7">
          <w:pPr>
            <w:jc w:val="right"/>
          </w:pPr>
          <w:r w:rsidRPr="00C60DF5">
            <w:rPr>
              <w:noProof/>
              <w:lang w:eastAsia="pl-PL"/>
            </w:rPr>
            <w:pict>
              <v:shape id="Obraz 25" o:spid="_x0000_i1032" type="#_x0000_t75" style="width:81pt;height:18pt;visibility:visible">
                <v:imagedata r:id="rId3" o:title=""/>
              </v:shape>
            </w:pict>
          </w:r>
        </w:p>
      </w:tc>
    </w:tr>
  </w:tbl>
  <w:p w:rsidR="000A41FC" w:rsidRDefault="000A41FC">
    <w:pPr>
      <w:pStyle w:val="Footer"/>
    </w:pP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1FC" w:rsidRDefault="000A41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1FC" w:rsidRDefault="000A41FC" w:rsidP="00756B9D">
      <w:pPr>
        <w:spacing w:after="0" w:line="240" w:lineRule="auto"/>
      </w:pPr>
      <w:r>
        <w:separator/>
      </w:r>
    </w:p>
  </w:footnote>
  <w:footnote w:type="continuationSeparator" w:id="0">
    <w:p w:rsidR="000A41FC" w:rsidRDefault="000A41FC" w:rsidP="00756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1FC" w:rsidRDefault="000A41F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1FC" w:rsidRDefault="000A41FC">
    <w:pPr>
      <w:pStyle w:val="Header"/>
    </w:pPr>
  </w:p>
  <w:tbl>
    <w:tblPr>
      <w:tblW w:w="9822" w:type="dxa"/>
      <w:tblInd w:w="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A0"/>
    </w:tblPr>
    <w:tblGrid>
      <w:gridCol w:w="1045"/>
      <w:gridCol w:w="610"/>
      <w:gridCol w:w="8167"/>
    </w:tblGrid>
    <w:tr w:rsidR="000A41FC" w:rsidRPr="00C60DF5" w:rsidTr="004C073E">
      <w:trPr>
        <w:trHeight w:val="437"/>
      </w:trPr>
      <w:tc>
        <w:tcPr>
          <w:tcW w:w="1655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0A41FC" w:rsidRPr="00C60DF5" w:rsidRDefault="000A41FC">
          <w:pPr>
            <w:pStyle w:val="Footer"/>
            <w:tabs>
              <w:tab w:val="left" w:pos="708"/>
            </w:tabs>
          </w:pPr>
          <w:r w:rsidRPr="00C60DF5"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6" type="#_x0000_t75" alt="medal PL" style="width:68.25pt;height:69pt;visibility:visible">
                <v:imagedata r:id="rId1" o:title=""/>
              </v:shape>
            </w:pict>
          </w:r>
        </w:p>
      </w:tc>
      <w:tc>
        <w:tcPr>
          <w:tcW w:w="8167" w:type="dxa"/>
          <w:tcBorders>
            <w:top w:val="nil"/>
            <w:left w:val="nil"/>
            <w:bottom w:val="nil"/>
            <w:right w:val="nil"/>
          </w:tcBorders>
        </w:tcPr>
        <w:p w:rsidR="000A41FC" w:rsidRPr="00C60DF5" w:rsidRDefault="000A41FC">
          <w:pPr>
            <w:pStyle w:val="Footer"/>
            <w:tabs>
              <w:tab w:val="left" w:pos="708"/>
            </w:tabs>
            <w:rPr>
              <w:rFonts w:ascii="Arial Narrow" w:hAnsi="Arial Narrow"/>
              <w:color w:val="000080"/>
              <w:sz w:val="24"/>
              <w:szCs w:val="24"/>
              <w:lang w:val="en-US"/>
            </w:rPr>
          </w:pPr>
        </w:p>
        <w:p w:rsidR="000A41FC" w:rsidRPr="00C60DF5" w:rsidRDefault="000A41FC">
          <w:pPr>
            <w:pStyle w:val="Footer"/>
            <w:tabs>
              <w:tab w:val="left" w:pos="708"/>
            </w:tabs>
            <w:rPr>
              <w:rFonts w:ascii="Impact" w:hAnsi="Impact"/>
              <w:bCs/>
              <w:color w:val="CC3300"/>
              <w:sz w:val="30"/>
              <w:szCs w:val="30"/>
            </w:rPr>
          </w:pPr>
          <w:r>
            <w:rPr>
              <w:noProof/>
              <w:lang w:eastAsia="pl-PL"/>
            </w:rPr>
            <w:pict>
              <v:line id="Łącznik prostoliniowy 3" o:spid="_x0000_s2049" style="position:absolute;flip:y;z-index:251660288;visibility:visible" from="-2.05pt,31.2pt" to="385.3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" strokecolor="gray" strokeweight="3pt"/>
            </w:pict>
          </w:r>
          <w:r>
            <w:rPr>
              <w:noProof/>
              <w:lang w:eastAsia="pl-PL"/>
            </w:rPr>
            <w:pict>
              <v:line id="Łącznik prostoliniowy 2" o:spid="_x0000_s2050" style="position:absolute;z-index:251661312;visibility:visible" from="-2.05pt,27.1pt" to="303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" strokecolor="silver" strokeweight="3pt"/>
            </w:pict>
          </w:r>
          <w:r w:rsidRPr="00C60DF5">
            <w:rPr>
              <w:rFonts w:ascii="Impact" w:hAnsi="Impact"/>
              <w:bCs/>
              <w:color w:val="CC3300"/>
              <w:sz w:val="30"/>
              <w:szCs w:val="30"/>
            </w:rPr>
            <w:t>VI edycja Ogólnopolskiego Konkursu „GRUNT NA MEDAL” 2014</w:t>
          </w:r>
        </w:p>
      </w:tc>
    </w:tr>
    <w:tr w:rsidR="000A41FC" w:rsidRPr="00C60DF5" w:rsidTr="004C073E">
      <w:trPr>
        <w:trHeight w:val="115"/>
      </w:trPr>
      <w:tc>
        <w:tcPr>
          <w:tcW w:w="1045" w:type="dxa"/>
          <w:tcBorders>
            <w:top w:val="nil"/>
            <w:left w:val="nil"/>
            <w:bottom w:val="nil"/>
            <w:right w:val="nil"/>
          </w:tcBorders>
        </w:tcPr>
        <w:p w:rsidR="000A41FC" w:rsidRPr="00C60DF5" w:rsidRDefault="000A41FC">
          <w:pPr>
            <w:pStyle w:val="Footer"/>
            <w:tabs>
              <w:tab w:val="left" w:pos="708"/>
            </w:tabs>
          </w:pPr>
        </w:p>
      </w:tc>
      <w:tc>
        <w:tcPr>
          <w:tcW w:w="8777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0A41FC" w:rsidRPr="00C60DF5" w:rsidRDefault="000A41FC" w:rsidP="00DD0B46">
          <w:pPr>
            <w:pStyle w:val="Footer"/>
            <w:tabs>
              <w:tab w:val="left" w:pos="708"/>
            </w:tabs>
            <w:jc w:val="right"/>
            <w:rPr>
              <w:rFonts w:ascii="Impact" w:hAnsi="Impact"/>
              <w:bCs/>
              <w:color w:val="CC3300"/>
              <w:sz w:val="30"/>
              <w:szCs w:val="30"/>
            </w:rPr>
          </w:pPr>
          <w:r w:rsidRPr="00C60DF5">
            <w:rPr>
              <w:i/>
            </w:rPr>
            <w:t>ZAŁĄCZNIK NR 2</w:t>
          </w:r>
        </w:p>
      </w:tc>
    </w:tr>
  </w:tbl>
  <w:p w:rsidR="000A41FC" w:rsidRDefault="000A41FC" w:rsidP="004C073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1FC" w:rsidRDefault="000A41F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09D"/>
    <w:rsid w:val="000055D8"/>
    <w:rsid w:val="00023684"/>
    <w:rsid w:val="0002797A"/>
    <w:rsid w:val="000319DA"/>
    <w:rsid w:val="000345DF"/>
    <w:rsid w:val="00036F06"/>
    <w:rsid w:val="00044E63"/>
    <w:rsid w:val="00045CC4"/>
    <w:rsid w:val="00052E42"/>
    <w:rsid w:val="00052F7E"/>
    <w:rsid w:val="00057B1D"/>
    <w:rsid w:val="000655A6"/>
    <w:rsid w:val="0006758A"/>
    <w:rsid w:val="00082586"/>
    <w:rsid w:val="000A41FC"/>
    <w:rsid w:val="000C460D"/>
    <w:rsid w:val="000C5018"/>
    <w:rsid w:val="000D7588"/>
    <w:rsid w:val="000E061E"/>
    <w:rsid w:val="000E3FF8"/>
    <w:rsid w:val="00117B20"/>
    <w:rsid w:val="00123B52"/>
    <w:rsid w:val="00125E5E"/>
    <w:rsid w:val="00134696"/>
    <w:rsid w:val="0014299F"/>
    <w:rsid w:val="0016225C"/>
    <w:rsid w:val="00186462"/>
    <w:rsid w:val="00195BF1"/>
    <w:rsid w:val="001A0016"/>
    <w:rsid w:val="001B0075"/>
    <w:rsid w:val="001C456E"/>
    <w:rsid w:val="001D51D1"/>
    <w:rsid w:val="001F42E9"/>
    <w:rsid w:val="00201CDA"/>
    <w:rsid w:val="00216092"/>
    <w:rsid w:val="00227118"/>
    <w:rsid w:val="0024260D"/>
    <w:rsid w:val="002513F5"/>
    <w:rsid w:val="002538B4"/>
    <w:rsid w:val="00270C76"/>
    <w:rsid w:val="00270E0F"/>
    <w:rsid w:val="00294219"/>
    <w:rsid w:val="002A611F"/>
    <w:rsid w:val="002C371A"/>
    <w:rsid w:val="002C5647"/>
    <w:rsid w:val="002F2F0E"/>
    <w:rsid w:val="002F56A7"/>
    <w:rsid w:val="00304765"/>
    <w:rsid w:val="0030591F"/>
    <w:rsid w:val="00306C60"/>
    <w:rsid w:val="003167C2"/>
    <w:rsid w:val="00325B3C"/>
    <w:rsid w:val="00327622"/>
    <w:rsid w:val="00332C66"/>
    <w:rsid w:val="00335991"/>
    <w:rsid w:val="0034135A"/>
    <w:rsid w:val="00344129"/>
    <w:rsid w:val="00364C69"/>
    <w:rsid w:val="00370189"/>
    <w:rsid w:val="003711BE"/>
    <w:rsid w:val="00375852"/>
    <w:rsid w:val="003C101F"/>
    <w:rsid w:val="003D26E0"/>
    <w:rsid w:val="003D3A6D"/>
    <w:rsid w:val="003E5A0A"/>
    <w:rsid w:val="003E6D52"/>
    <w:rsid w:val="003E7FBF"/>
    <w:rsid w:val="00411BF4"/>
    <w:rsid w:val="0041247D"/>
    <w:rsid w:val="00422579"/>
    <w:rsid w:val="00423075"/>
    <w:rsid w:val="0042412A"/>
    <w:rsid w:val="00430651"/>
    <w:rsid w:val="00445818"/>
    <w:rsid w:val="004573AC"/>
    <w:rsid w:val="004755A6"/>
    <w:rsid w:val="004757BB"/>
    <w:rsid w:val="00476412"/>
    <w:rsid w:val="00476837"/>
    <w:rsid w:val="00482674"/>
    <w:rsid w:val="0048381F"/>
    <w:rsid w:val="004946BA"/>
    <w:rsid w:val="004A26B3"/>
    <w:rsid w:val="004A432D"/>
    <w:rsid w:val="004B0D30"/>
    <w:rsid w:val="004B4267"/>
    <w:rsid w:val="004C073E"/>
    <w:rsid w:val="004C4084"/>
    <w:rsid w:val="004D38A4"/>
    <w:rsid w:val="004F5139"/>
    <w:rsid w:val="00502A0D"/>
    <w:rsid w:val="00504C82"/>
    <w:rsid w:val="00505434"/>
    <w:rsid w:val="00515B3C"/>
    <w:rsid w:val="005307C7"/>
    <w:rsid w:val="00537E70"/>
    <w:rsid w:val="005515F0"/>
    <w:rsid w:val="00552E33"/>
    <w:rsid w:val="005669D5"/>
    <w:rsid w:val="005766D1"/>
    <w:rsid w:val="00583FAB"/>
    <w:rsid w:val="00590E15"/>
    <w:rsid w:val="00592986"/>
    <w:rsid w:val="0059662C"/>
    <w:rsid w:val="0059699B"/>
    <w:rsid w:val="005A469F"/>
    <w:rsid w:val="005B2CD4"/>
    <w:rsid w:val="005B66A5"/>
    <w:rsid w:val="005C04BE"/>
    <w:rsid w:val="005C12EC"/>
    <w:rsid w:val="005E23CB"/>
    <w:rsid w:val="005E3538"/>
    <w:rsid w:val="005F7E7B"/>
    <w:rsid w:val="006020E3"/>
    <w:rsid w:val="006140B5"/>
    <w:rsid w:val="00615A49"/>
    <w:rsid w:val="00653EF0"/>
    <w:rsid w:val="00657824"/>
    <w:rsid w:val="00662709"/>
    <w:rsid w:val="00665FBA"/>
    <w:rsid w:val="00670FBB"/>
    <w:rsid w:val="00671531"/>
    <w:rsid w:val="0069507A"/>
    <w:rsid w:val="00695583"/>
    <w:rsid w:val="006A6A12"/>
    <w:rsid w:val="006B398E"/>
    <w:rsid w:val="006C143D"/>
    <w:rsid w:val="006C44AD"/>
    <w:rsid w:val="006D4F09"/>
    <w:rsid w:val="006D65F4"/>
    <w:rsid w:val="006F028A"/>
    <w:rsid w:val="00704347"/>
    <w:rsid w:val="00723E4E"/>
    <w:rsid w:val="00724546"/>
    <w:rsid w:val="007255F5"/>
    <w:rsid w:val="0072596A"/>
    <w:rsid w:val="007457FA"/>
    <w:rsid w:val="00747E1C"/>
    <w:rsid w:val="00753E05"/>
    <w:rsid w:val="00756320"/>
    <w:rsid w:val="00756B9D"/>
    <w:rsid w:val="0075704A"/>
    <w:rsid w:val="00757C22"/>
    <w:rsid w:val="00760028"/>
    <w:rsid w:val="007601DC"/>
    <w:rsid w:val="007754BD"/>
    <w:rsid w:val="0078617C"/>
    <w:rsid w:val="00790733"/>
    <w:rsid w:val="007907EF"/>
    <w:rsid w:val="007933F1"/>
    <w:rsid w:val="007B0133"/>
    <w:rsid w:val="007B2485"/>
    <w:rsid w:val="007B31A5"/>
    <w:rsid w:val="007C3A8D"/>
    <w:rsid w:val="007D519E"/>
    <w:rsid w:val="007E28F2"/>
    <w:rsid w:val="007F2B7A"/>
    <w:rsid w:val="0080129D"/>
    <w:rsid w:val="00820482"/>
    <w:rsid w:val="008276B3"/>
    <w:rsid w:val="00834C1D"/>
    <w:rsid w:val="00844A42"/>
    <w:rsid w:val="008600A0"/>
    <w:rsid w:val="00864F26"/>
    <w:rsid w:val="008A1B4C"/>
    <w:rsid w:val="008A20D8"/>
    <w:rsid w:val="008C6ABF"/>
    <w:rsid w:val="008D18A4"/>
    <w:rsid w:val="008D6D28"/>
    <w:rsid w:val="008E204B"/>
    <w:rsid w:val="00912247"/>
    <w:rsid w:val="00927018"/>
    <w:rsid w:val="00932436"/>
    <w:rsid w:val="009325CD"/>
    <w:rsid w:val="009406F0"/>
    <w:rsid w:val="00941746"/>
    <w:rsid w:val="00951759"/>
    <w:rsid w:val="009529F0"/>
    <w:rsid w:val="009558D4"/>
    <w:rsid w:val="00965FBB"/>
    <w:rsid w:val="0096712C"/>
    <w:rsid w:val="00967918"/>
    <w:rsid w:val="00970DCB"/>
    <w:rsid w:val="00985B34"/>
    <w:rsid w:val="009A184A"/>
    <w:rsid w:val="009B544A"/>
    <w:rsid w:val="009B7B89"/>
    <w:rsid w:val="009C1A5A"/>
    <w:rsid w:val="009C1E28"/>
    <w:rsid w:val="009C2F08"/>
    <w:rsid w:val="009C430F"/>
    <w:rsid w:val="009C57B8"/>
    <w:rsid w:val="009C6237"/>
    <w:rsid w:val="009D1CD6"/>
    <w:rsid w:val="009D5636"/>
    <w:rsid w:val="00A14153"/>
    <w:rsid w:val="00A41CF4"/>
    <w:rsid w:val="00A54E56"/>
    <w:rsid w:val="00A646EE"/>
    <w:rsid w:val="00A724BF"/>
    <w:rsid w:val="00A85E47"/>
    <w:rsid w:val="00A86913"/>
    <w:rsid w:val="00AA1F4F"/>
    <w:rsid w:val="00AB55C0"/>
    <w:rsid w:val="00AC5D8B"/>
    <w:rsid w:val="00AE0F1B"/>
    <w:rsid w:val="00AE7FAF"/>
    <w:rsid w:val="00AF28E7"/>
    <w:rsid w:val="00AF77AA"/>
    <w:rsid w:val="00B175B6"/>
    <w:rsid w:val="00B22E24"/>
    <w:rsid w:val="00B36124"/>
    <w:rsid w:val="00B376B8"/>
    <w:rsid w:val="00B405F1"/>
    <w:rsid w:val="00B4204E"/>
    <w:rsid w:val="00B50E8F"/>
    <w:rsid w:val="00B609A4"/>
    <w:rsid w:val="00B80BFC"/>
    <w:rsid w:val="00B91243"/>
    <w:rsid w:val="00B95AE0"/>
    <w:rsid w:val="00BE2BA6"/>
    <w:rsid w:val="00C048E5"/>
    <w:rsid w:val="00C3337D"/>
    <w:rsid w:val="00C354AC"/>
    <w:rsid w:val="00C4655D"/>
    <w:rsid w:val="00C54035"/>
    <w:rsid w:val="00C569E6"/>
    <w:rsid w:val="00C60DF5"/>
    <w:rsid w:val="00C83CAF"/>
    <w:rsid w:val="00CA1D78"/>
    <w:rsid w:val="00CA591C"/>
    <w:rsid w:val="00CB0C1C"/>
    <w:rsid w:val="00CB74B9"/>
    <w:rsid w:val="00CC77FB"/>
    <w:rsid w:val="00CD531F"/>
    <w:rsid w:val="00CD5976"/>
    <w:rsid w:val="00CE2B0A"/>
    <w:rsid w:val="00CF723F"/>
    <w:rsid w:val="00D00BAA"/>
    <w:rsid w:val="00D07435"/>
    <w:rsid w:val="00D264BB"/>
    <w:rsid w:val="00D27816"/>
    <w:rsid w:val="00D34873"/>
    <w:rsid w:val="00D37BC6"/>
    <w:rsid w:val="00D64D65"/>
    <w:rsid w:val="00D715F8"/>
    <w:rsid w:val="00D72ECB"/>
    <w:rsid w:val="00D731A2"/>
    <w:rsid w:val="00D76597"/>
    <w:rsid w:val="00D85CBD"/>
    <w:rsid w:val="00D91ADC"/>
    <w:rsid w:val="00D949FC"/>
    <w:rsid w:val="00DA2999"/>
    <w:rsid w:val="00DA39D4"/>
    <w:rsid w:val="00DB5BA7"/>
    <w:rsid w:val="00DC1F6A"/>
    <w:rsid w:val="00DD0B46"/>
    <w:rsid w:val="00DD5B6B"/>
    <w:rsid w:val="00DE2B4D"/>
    <w:rsid w:val="00DE6F5E"/>
    <w:rsid w:val="00DF5AAA"/>
    <w:rsid w:val="00DF6835"/>
    <w:rsid w:val="00DF7233"/>
    <w:rsid w:val="00E03C90"/>
    <w:rsid w:val="00E12312"/>
    <w:rsid w:val="00E140AE"/>
    <w:rsid w:val="00E31264"/>
    <w:rsid w:val="00E318F5"/>
    <w:rsid w:val="00E353C5"/>
    <w:rsid w:val="00E53AE9"/>
    <w:rsid w:val="00E56FAE"/>
    <w:rsid w:val="00E57384"/>
    <w:rsid w:val="00E61E7C"/>
    <w:rsid w:val="00E74158"/>
    <w:rsid w:val="00EB015E"/>
    <w:rsid w:val="00EB2E7D"/>
    <w:rsid w:val="00EB7675"/>
    <w:rsid w:val="00EC309D"/>
    <w:rsid w:val="00ED0384"/>
    <w:rsid w:val="00ED45F1"/>
    <w:rsid w:val="00ED5047"/>
    <w:rsid w:val="00EE182F"/>
    <w:rsid w:val="00EE5728"/>
    <w:rsid w:val="00EF4B01"/>
    <w:rsid w:val="00EF5A5F"/>
    <w:rsid w:val="00EF743E"/>
    <w:rsid w:val="00F101C7"/>
    <w:rsid w:val="00F22AA2"/>
    <w:rsid w:val="00F26954"/>
    <w:rsid w:val="00F310EF"/>
    <w:rsid w:val="00F33CB9"/>
    <w:rsid w:val="00F46228"/>
    <w:rsid w:val="00F46610"/>
    <w:rsid w:val="00F60F5B"/>
    <w:rsid w:val="00F62C1D"/>
    <w:rsid w:val="00F74DA4"/>
    <w:rsid w:val="00F77A30"/>
    <w:rsid w:val="00F8253B"/>
    <w:rsid w:val="00F94783"/>
    <w:rsid w:val="00FA32C3"/>
    <w:rsid w:val="00FB74CC"/>
    <w:rsid w:val="00FC297B"/>
    <w:rsid w:val="00FC5DF2"/>
    <w:rsid w:val="00FD6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32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AF77AA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756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56B9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56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56B9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5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6B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D0B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188</Words>
  <Characters>1128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………………</dc:title>
  <dc:subject/>
  <dc:creator>Rafał Szymaniak</dc:creator>
  <cp:keywords/>
  <dc:description/>
  <cp:lastModifiedBy>agapek</cp:lastModifiedBy>
  <cp:revision>2</cp:revision>
  <cp:lastPrinted>2014-02-19T13:59:00Z</cp:lastPrinted>
  <dcterms:created xsi:type="dcterms:W3CDTF">2014-05-22T11:18:00Z</dcterms:created>
  <dcterms:modified xsi:type="dcterms:W3CDTF">2014-05-22T11:18:00Z</dcterms:modified>
</cp:coreProperties>
</file>